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0062" w14:textId="77777777" w:rsidR="00DD018C" w:rsidRPr="00513811" w:rsidRDefault="00DD018C" w:rsidP="00B534C7">
      <w:pPr>
        <w:spacing w:after="20" w:line="240" w:lineRule="exact"/>
        <w:jc w:val="center"/>
        <w:rPr>
          <w:rFonts w:ascii="Arial Narrow" w:hAnsi="Arial Narrow"/>
        </w:rPr>
      </w:pPr>
    </w:p>
    <w:p w14:paraId="1C997237" w14:textId="77777777" w:rsidR="00DD018C" w:rsidRPr="00513811" w:rsidRDefault="00DD018C" w:rsidP="00B534C7">
      <w:pPr>
        <w:spacing w:after="20" w:line="240" w:lineRule="exact"/>
        <w:jc w:val="center"/>
        <w:rPr>
          <w:rFonts w:ascii="Arial Narrow" w:hAnsi="Arial Narrow"/>
        </w:rPr>
      </w:pPr>
    </w:p>
    <w:p w14:paraId="45BF6DD0" w14:textId="77777777" w:rsidR="00DD018C" w:rsidRPr="00513811" w:rsidRDefault="00DD018C" w:rsidP="00B534C7">
      <w:pPr>
        <w:spacing w:after="20" w:line="240" w:lineRule="exact"/>
        <w:jc w:val="center"/>
        <w:rPr>
          <w:rFonts w:ascii="Arial Narrow" w:hAnsi="Arial Narrow"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4620"/>
        <w:gridCol w:w="1897"/>
      </w:tblGrid>
      <w:tr w:rsidR="00DD018C" w:rsidRPr="006F5A93" w14:paraId="37D52E90" w14:textId="77777777" w:rsidTr="009F758E">
        <w:trPr>
          <w:jc w:val="center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2" w:type="dxa"/>
            </w:tcMar>
            <w:vAlign w:val="center"/>
          </w:tcPr>
          <w:p w14:paraId="5BE4A97D" w14:textId="03A73ED8" w:rsidR="00DD018C" w:rsidRPr="006F5A93" w:rsidRDefault="005B7A59" w:rsidP="005B7A59">
            <w:pPr>
              <w:tabs>
                <w:tab w:val="left" w:pos="142"/>
                <w:tab w:val="left" w:pos="284"/>
              </w:tabs>
              <w:spacing w:after="0" w:line="360" w:lineRule="auto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ΠΕΡΙΕΧΟΜΕΝΑ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4713F2" w14:textId="3F9DADD0" w:rsidR="00DD018C" w:rsidRPr="006F5A93" w:rsidRDefault="00DD018C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</w:rPr>
              <w:t>σελίδα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1)</w:t>
            </w:r>
          </w:p>
        </w:tc>
      </w:tr>
      <w:tr w:rsidR="00DD018C" w:rsidRPr="006F5A93" w14:paraId="6EBD5667" w14:textId="77777777" w:rsidTr="009F758E">
        <w:trPr>
          <w:jc w:val="center"/>
        </w:trPr>
        <w:tc>
          <w:tcPr>
            <w:tcW w:w="5528" w:type="dxa"/>
            <w:gridSpan w:val="2"/>
            <w:tcBorders>
              <w:top w:val="single" w:sz="4" w:space="0" w:color="auto"/>
            </w:tcBorders>
            <w:tcMar>
              <w:left w:w="57" w:type="dxa"/>
            </w:tcMar>
          </w:tcPr>
          <w:p w14:paraId="086829B3" w14:textId="320E184E" w:rsidR="00DD018C" w:rsidRPr="00C11FF0" w:rsidRDefault="005B7A59" w:rsidP="00C11FF0">
            <w:pPr>
              <w:tabs>
                <w:tab w:val="left" w:pos="142"/>
                <w:tab w:val="left" w:pos="284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ΕΠΙΣΤΟΛΗ ΓΡΑΜΜΑΤΕΑ &amp; </w:t>
            </w:r>
            <w:r w:rsidR="00C11FF0">
              <w:rPr>
                <w:rFonts w:ascii="Arial Narrow" w:hAnsi="Arial Narrow" w:cs="Arial"/>
                <w:b/>
                <w:sz w:val="22"/>
                <w:szCs w:val="22"/>
              </w:rPr>
              <w:t>ΚΑΤΑΛΟΓΟΣ ΣΗΜΕΙΩΝ ΕΛΕΓΧΟΥ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1F147446" w14:textId="20142446" w:rsidR="00DD018C" w:rsidRPr="006F5A93" w:rsidRDefault="009F758E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</w:rPr>
              <w:t>σελίδες</w:t>
            </w:r>
            <w:r w:rsidR="00DD018C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2</w:t>
            </w:r>
            <w:r w:rsidR="00A86062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&amp;3</w:t>
            </w:r>
            <w:r w:rsidR="00DD018C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A86062" w:rsidRPr="006F5A93" w14:paraId="07692802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70A8975D" w14:textId="23923B31" w:rsidR="00A86062" w:rsidRPr="005B7A59" w:rsidRDefault="00512821" w:rsidP="005B7A59">
            <w:pPr>
              <w:tabs>
                <w:tab w:val="left" w:pos="142"/>
                <w:tab w:val="left" w:pos="284"/>
                <w:tab w:val="left" w:pos="882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</w:rPr>
              <w:t xml:space="preserve"> Α</w:t>
            </w:r>
            <w:r w:rsidR="00892D09" w:rsidRPr="005B7A59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  <w:r w:rsidR="00295043" w:rsidRPr="005B7A5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3B33EE" w:rsidRPr="005B7A5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</w:rPr>
              <w:t>ΠΡΟΣΩΠΙΚΑ ΚΑΙ ΕΠΑΓΓΕΛΜΑΤΙΚΑ ΣΤΟΙΧΕΙΑ</w:t>
            </w:r>
          </w:p>
        </w:tc>
        <w:tc>
          <w:tcPr>
            <w:tcW w:w="1897" w:type="dxa"/>
          </w:tcPr>
          <w:p w14:paraId="0EC3C4FF" w14:textId="7E673541" w:rsidR="00A86062" w:rsidRPr="006F5A93" w:rsidRDefault="00A86062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</w:rPr>
              <w:t>σελίδα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4)</w:t>
            </w:r>
          </w:p>
        </w:tc>
      </w:tr>
      <w:tr w:rsidR="00A86062" w:rsidRPr="006F5A93" w14:paraId="7C01D4EE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68307F22" w14:textId="441C4C26" w:rsidR="00A86062" w:rsidRPr="006F5A93" w:rsidRDefault="00512821" w:rsidP="00F71C15">
            <w:pPr>
              <w:tabs>
                <w:tab w:val="left" w:pos="284"/>
              </w:tabs>
              <w:spacing w:after="100"/>
              <w:ind w:left="1024" w:hanging="1024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ΜΕΡΟΣ 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Β</w:t>
            </w:r>
            <w:r w:rsidR="001D7CC7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: 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ΕΠΑΓΓΕΛΜΑΤΙΚΗ ΕΚΠΑΙΔΕΥΣΗ</w:t>
            </w:r>
          </w:p>
        </w:tc>
        <w:tc>
          <w:tcPr>
            <w:tcW w:w="1897" w:type="dxa"/>
          </w:tcPr>
          <w:p w14:paraId="278A3436" w14:textId="06633A21" w:rsidR="00A86062" w:rsidRPr="006F5A93" w:rsidRDefault="005B7A59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σελίδα</w:t>
            </w:r>
            <w:r w:rsidR="00C647ED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5</w:t>
            </w:r>
            <w:r w:rsidR="00A86062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8E47B8" w:rsidRPr="006F5A93" w14:paraId="05557D6A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6D529C14" w14:textId="451F67DF" w:rsidR="008E47B8" w:rsidRPr="007E785B" w:rsidRDefault="002C12DA" w:rsidP="00512821">
            <w:pPr>
              <w:tabs>
                <w:tab w:val="left" w:pos="142"/>
                <w:tab w:val="left" w:pos="284"/>
              </w:tabs>
              <w:spacing w:after="10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512821"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            </w:t>
            </w:r>
            <w:r w:rsidR="008E47B8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9954F6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.</w:t>
            </w:r>
            <w:r w:rsidR="008E47B8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1: </w:t>
            </w:r>
            <w:r w:rsidR="00FC4B49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</w:rPr>
              <w:t>Θεωρία και Μεθοδολογία</w:t>
            </w:r>
          </w:p>
        </w:tc>
        <w:tc>
          <w:tcPr>
            <w:tcW w:w="1897" w:type="dxa"/>
          </w:tcPr>
          <w:p w14:paraId="153AA195" w14:textId="3F79A2A8" w:rsidR="008E47B8" w:rsidRPr="006F5A93" w:rsidRDefault="005B7A59" w:rsidP="009E4F30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(σελ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ίδα</w:t>
            </w:r>
            <w:r w:rsidR="002D1BDE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 w:rsidR="002D1BDE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8E47B8" w:rsidRPr="006F5A93" w14:paraId="1394D72A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3BB90C65" w14:textId="57B26199" w:rsidR="008E47B8" w:rsidRPr="007E785B" w:rsidRDefault="00512821" w:rsidP="00512821">
            <w:pPr>
              <w:tabs>
                <w:tab w:val="left" w:pos="142"/>
                <w:tab w:val="left" w:pos="284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            </w:t>
            </w:r>
            <w:r w:rsidR="002C12DA"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8E47B8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9954F6" w:rsidRPr="007E785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  <w:r w:rsidR="008E47B8"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2: 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</w:rPr>
              <w:t>Πρακτική Εξάσκηση</w:t>
            </w:r>
            <w:r w:rsidR="006E28C2"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με πελάτη</w:t>
            </w:r>
          </w:p>
        </w:tc>
        <w:tc>
          <w:tcPr>
            <w:tcW w:w="1897" w:type="dxa"/>
          </w:tcPr>
          <w:p w14:paraId="451D6412" w14:textId="1617DA86" w:rsidR="008E47B8" w:rsidRPr="006F5A93" w:rsidRDefault="000A734B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σελ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</w:rPr>
              <w:t>ίδα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C647ED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6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8E47B8" w:rsidRPr="006F5A93" w14:paraId="6DA9DC8D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500F2AD1" w14:textId="3947A018" w:rsidR="008E47B8" w:rsidRPr="007E785B" w:rsidRDefault="00512821" w:rsidP="00512821">
            <w:pPr>
              <w:tabs>
                <w:tab w:val="left" w:pos="142"/>
                <w:tab w:val="left" w:pos="284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             </w:t>
            </w:r>
            <w:r w:rsidR="002D1BDE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9954F6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.</w:t>
            </w:r>
            <w:r w:rsidR="002D1BDE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3: 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</w:rPr>
              <w:t>Προσωπική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</w:rPr>
              <w:t>Ψυχοθεραπεία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/ 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</w:rPr>
              <w:t>Ανάπτυξη</w:t>
            </w:r>
          </w:p>
        </w:tc>
        <w:tc>
          <w:tcPr>
            <w:tcW w:w="1897" w:type="dxa"/>
          </w:tcPr>
          <w:p w14:paraId="70EA757B" w14:textId="4C0E6BFB" w:rsidR="008E47B8" w:rsidRPr="006F5A93" w:rsidRDefault="00C647ED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σελ</w:t>
            </w:r>
            <w:r w:rsidR="005B7A59">
              <w:rPr>
                <w:rFonts w:ascii="Arial Narrow" w:hAnsi="Arial Narrow" w:cs="Arial"/>
                <w:b/>
                <w:sz w:val="22"/>
                <w:szCs w:val="22"/>
              </w:rPr>
              <w:t>ίδα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7</w:t>
            </w:r>
            <w:r w:rsidR="000A734B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8E47B8" w:rsidRPr="006F5A93" w14:paraId="3561B87B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287F0A94" w14:textId="71ED1EFF" w:rsidR="008E47B8" w:rsidRPr="007E785B" w:rsidRDefault="00512821" w:rsidP="00512821">
            <w:pPr>
              <w:tabs>
                <w:tab w:val="left" w:pos="142"/>
                <w:tab w:val="left" w:pos="284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           </w:t>
            </w:r>
            <w:r w:rsidR="002C12DA"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 </w:t>
            </w:r>
            <w:r w:rsidR="002D1BDE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9954F6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.</w:t>
            </w:r>
            <w:r w:rsidR="002D1BDE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4: </w:t>
            </w:r>
            <w:r w:rsidR="00FC4B49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6E28C2" w:rsidRPr="007E785B">
              <w:rPr>
                <w:rFonts w:ascii="Arial Narrow" w:hAnsi="Arial Narrow" w:cs="Arial"/>
                <w:b/>
                <w:sz w:val="22"/>
                <w:szCs w:val="22"/>
              </w:rPr>
              <w:t>Κλινική Πρακτική Εμπερία</w:t>
            </w:r>
            <w:r w:rsidR="005B7A59" w:rsidRPr="007E785B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97" w:type="dxa"/>
          </w:tcPr>
          <w:p w14:paraId="2CC5A543" w14:textId="509C6636" w:rsidR="008E47B8" w:rsidRPr="006F5A93" w:rsidRDefault="005B7A59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(σε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λίδα</w:t>
            </w:r>
            <w:r w:rsidR="00C647ED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8</w:t>
            </w:r>
            <w:r w:rsidR="000A734B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2D1BDE" w:rsidRPr="006F5A93" w14:paraId="3D6057D7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00EF28EB" w14:textId="5B93A54A" w:rsidR="002D1BDE" w:rsidRPr="007E785B" w:rsidRDefault="005B7A59" w:rsidP="009E4F30">
            <w:pPr>
              <w:tabs>
                <w:tab w:val="left" w:pos="142"/>
                <w:tab w:val="left" w:pos="284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512821" w:rsidRPr="007E785B"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="002C12DA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>Γ</w:t>
            </w:r>
            <w:r w:rsidR="002D1BDE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: </w:t>
            </w:r>
            <w:r w:rsidR="00FC4B49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9E4F30" w:rsidRPr="007E785B">
              <w:rPr>
                <w:rFonts w:ascii="Arial Narrow" w:hAnsi="Arial Narrow" w:cs="Arial"/>
                <w:b/>
                <w:sz w:val="22"/>
                <w:szCs w:val="22"/>
              </w:rPr>
              <w:t>ΜΕΤ</w:t>
            </w:r>
            <w:r w:rsidR="00440B96">
              <w:rPr>
                <w:rFonts w:ascii="Arial Narrow" w:hAnsi="Arial Narrow" w:cs="Arial"/>
                <w:b/>
                <w:sz w:val="22"/>
                <w:szCs w:val="22"/>
              </w:rPr>
              <w:t>ΕΚΠΑΙΔΕΥΤΙ</w:t>
            </w:r>
            <w:r w:rsidR="009E4F30" w:rsidRPr="007E785B">
              <w:rPr>
                <w:rFonts w:ascii="Arial Narrow" w:hAnsi="Arial Narrow" w:cs="Arial"/>
                <w:b/>
                <w:sz w:val="22"/>
                <w:szCs w:val="22"/>
              </w:rPr>
              <w:t>ΚΗ ΕΜΠΕΙΡΙΑ</w:t>
            </w:r>
          </w:p>
        </w:tc>
        <w:tc>
          <w:tcPr>
            <w:tcW w:w="1897" w:type="dxa"/>
          </w:tcPr>
          <w:p w14:paraId="720177DD" w14:textId="01EC8D5D" w:rsidR="002D1BDE" w:rsidRPr="006F5A93" w:rsidRDefault="008017D1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</w:rPr>
              <w:t>σελίδα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9</w:t>
            </w:r>
            <w:r w:rsidR="000A734B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0A734B" w:rsidRPr="006F5A93" w14:paraId="6912DBA2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3416B08B" w14:textId="4E344025" w:rsidR="000A734B" w:rsidRPr="007E785B" w:rsidRDefault="009E4F30" w:rsidP="009E4F30">
            <w:pPr>
              <w:tabs>
                <w:tab w:val="left" w:pos="142"/>
                <w:tab w:val="left" w:pos="284"/>
              </w:tabs>
              <w:spacing w:after="0" w:line="360" w:lineRule="auto"/>
              <w:ind w:left="741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>Γ</w:t>
            </w:r>
            <w:r w:rsidR="009954F6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.</w:t>
            </w:r>
            <w:r w:rsidR="000A734B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1: </w:t>
            </w:r>
            <w:r w:rsidR="00FC4B49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>Επαγγελματική Εξάσκηση</w:t>
            </w:r>
          </w:p>
        </w:tc>
        <w:tc>
          <w:tcPr>
            <w:tcW w:w="1897" w:type="dxa"/>
          </w:tcPr>
          <w:p w14:paraId="657F8B60" w14:textId="4FE6F14E" w:rsidR="000A734B" w:rsidRPr="006F5A93" w:rsidRDefault="008017D1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σε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</w:rPr>
              <w:t>λίδα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9</w:t>
            </w:r>
            <w:r w:rsidR="000A734B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0A734B" w:rsidRPr="006F5A93" w14:paraId="4F04548D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</w:tcMar>
          </w:tcPr>
          <w:p w14:paraId="1380B610" w14:textId="62C6335D" w:rsidR="000A734B" w:rsidRPr="007E785B" w:rsidRDefault="009E4F30" w:rsidP="009E4F30">
            <w:pPr>
              <w:tabs>
                <w:tab w:val="left" w:pos="142"/>
                <w:tab w:val="left" w:pos="284"/>
              </w:tabs>
              <w:spacing w:after="0" w:line="360" w:lineRule="auto"/>
              <w:ind w:left="741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>Γ</w:t>
            </w:r>
            <w:r w:rsidR="009954F6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.</w:t>
            </w:r>
            <w:r w:rsidR="000A734B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2: </w:t>
            </w:r>
            <w:r w:rsidR="00FC4B49" w:rsidRPr="007E785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Pr="007E785B">
              <w:rPr>
                <w:rFonts w:ascii="Arial Narrow" w:hAnsi="Arial Narrow" w:cs="Arial"/>
                <w:b/>
                <w:sz w:val="22"/>
                <w:szCs w:val="22"/>
              </w:rPr>
              <w:t>Επαγγελματικές ιδιότητες μέλους</w:t>
            </w:r>
          </w:p>
        </w:tc>
        <w:tc>
          <w:tcPr>
            <w:tcW w:w="1897" w:type="dxa"/>
          </w:tcPr>
          <w:p w14:paraId="4BD53FFB" w14:textId="71003F30" w:rsidR="000A734B" w:rsidRPr="006F5A93" w:rsidRDefault="009E4F30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(σελ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ίδα</w:t>
            </w:r>
            <w:r w:rsidR="000A734B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1</w:t>
            </w:r>
            <w:r w:rsidR="008017D1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0</w:t>
            </w:r>
            <w:r w:rsidR="000A734B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0D16B1" w:rsidRPr="006F5A93" w14:paraId="51C6CEEA" w14:textId="77777777" w:rsidTr="009F758E">
        <w:trPr>
          <w:jc w:val="center"/>
        </w:trPr>
        <w:tc>
          <w:tcPr>
            <w:tcW w:w="5528" w:type="dxa"/>
            <w:gridSpan w:val="2"/>
            <w:tcMar>
              <w:left w:w="57" w:type="dxa"/>
              <w:right w:w="113" w:type="dxa"/>
            </w:tcMar>
          </w:tcPr>
          <w:p w14:paraId="742C934A" w14:textId="1C2E2DB8" w:rsidR="000D16B1" w:rsidRPr="009E4F30" w:rsidRDefault="00512821" w:rsidP="009E4F30">
            <w:pPr>
              <w:tabs>
                <w:tab w:val="left" w:pos="142"/>
                <w:tab w:val="left" w:pos="284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</w:rPr>
              <w:t xml:space="preserve"> Δ</w:t>
            </w:r>
            <w:r w:rsidR="000D16B1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:  </w:t>
            </w:r>
            <w:r w:rsidR="000D2CD4">
              <w:rPr>
                <w:rFonts w:ascii="Arial Narrow" w:hAnsi="Arial Narrow" w:cs="Arial"/>
                <w:b/>
                <w:sz w:val="22"/>
                <w:szCs w:val="22"/>
              </w:rPr>
              <w:t>ΔΗΛΩΣΗ ΥΠΟΨΗΦΙΟΥ</w:t>
            </w:r>
          </w:p>
        </w:tc>
        <w:tc>
          <w:tcPr>
            <w:tcW w:w="1897" w:type="dxa"/>
          </w:tcPr>
          <w:p w14:paraId="6D1B7790" w14:textId="37F49D09" w:rsidR="000D16B1" w:rsidRPr="006F5A93" w:rsidRDefault="000D16B1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σελ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</w:rPr>
              <w:t>ίδα</w:t>
            </w:r>
            <w:r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11)</w:t>
            </w:r>
          </w:p>
        </w:tc>
      </w:tr>
      <w:tr w:rsidR="00833EBE" w:rsidRPr="006F5A93" w14:paraId="4EDE5172" w14:textId="77777777" w:rsidTr="009F758E">
        <w:trPr>
          <w:jc w:val="center"/>
        </w:trPr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left w:w="57" w:type="dxa"/>
              <w:right w:w="113" w:type="dxa"/>
            </w:tcMar>
          </w:tcPr>
          <w:p w14:paraId="52FCCDBC" w14:textId="64EA8FA5" w:rsidR="00833EBE" w:rsidRPr="00EA04F1" w:rsidRDefault="00512821" w:rsidP="009E4F30">
            <w:pPr>
              <w:tabs>
                <w:tab w:val="left" w:pos="142"/>
                <w:tab w:val="left" w:pos="284"/>
              </w:tabs>
              <w:spacing w:after="0" w:line="360" w:lineRule="auto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="009E4F30" w:rsidRPr="009E4F30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</w:rPr>
              <w:t>Ε</w:t>
            </w:r>
            <w:r w:rsidR="00833EBE" w:rsidRPr="009E4F30">
              <w:rPr>
                <w:rFonts w:ascii="Arial Narrow" w:hAnsi="Arial Narrow" w:cs="Arial"/>
                <w:b/>
                <w:sz w:val="22"/>
                <w:szCs w:val="22"/>
              </w:rPr>
              <w:t xml:space="preserve">:  </w:t>
            </w:r>
            <w:r w:rsidR="009E4F30">
              <w:rPr>
                <w:rFonts w:ascii="Arial Narrow" w:hAnsi="Arial Narrow" w:cs="Arial"/>
                <w:b/>
                <w:sz w:val="22"/>
                <w:szCs w:val="22"/>
              </w:rPr>
              <w:t xml:space="preserve">ΕΝΤΥΠΟ ΕΠΕΞΕΡΓΑΣΙΑΣ ΠΡΟΣΩΠΙΚΩΝ ΔΕΔΟΜΕΝΩΝ 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76D8042" w14:textId="41FE810D" w:rsidR="00833EBE" w:rsidRPr="006F5A93" w:rsidRDefault="009E4F30" w:rsidP="00096201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(σελ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ίδα</w:t>
            </w:r>
            <w:r w:rsidR="00833EBE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1</w:t>
            </w:r>
            <w:r w:rsidR="00096201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2</w:t>
            </w:r>
            <w:r w:rsidR="00833EBE" w:rsidRPr="006F5A93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5F701F" w:rsidRPr="006F5A93" w14:paraId="71E04800" w14:textId="77777777" w:rsidTr="009F758E">
        <w:trPr>
          <w:trHeight w:val="395"/>
          <w:jc w:val="center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E76AB7" w14:textId="77777777" w:rsidR="005F701F" w:rsidRPr="006F5A93" w:rsidRDefault="005F701F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righ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F5C253" w14:textId="77777777" w:rsidR="005F701F" w:rsidRPr="006F5A93" w:rsidRDefault="005F701F" w:rsidP="00833EBE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2CCDCF" w14:textId="77777777" w:rsidR="005F701F" w:rsidRPr="006F5A93" w:rsidRDefault="005F701F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</w:tr>
    </w:tbl>
    <w:p w14:paraId="443724FB" w14:textId="77777777" w:rsidR="00DD018C" w:rsidRPr="00513811" w:rsidRDefault="00DD018C" w:rsidP="00B534C7">
      <w:pPr>
        <w:spacing w:after="20" w:line="240" w:lineRule="exact"/>
        <w:jc w:val="center"/>
        <w:rPr>
          <w:rFonts w:ascii="Arial Narrow" w:hAnsi="Arial Narrow"/>
        </w:rPr>
      </w:pPr>
    </w:p>
    <w:p w14:paraId="12928A20" w14:textId="77777777" w:rsidR="00DD018C" w:rsidRPr="00513811" w:rsidRDefault="00DD018C" w:rsidP="00B534C7">
      <w:pPr>
        <w:spacing w:after="20" w:line="240" w:lineRule="exact"/>
        <w:rPr>
          <w:rFonts w:ascii="Arial Narrow" w:hAnsi="Arial Narrow"/>
        </w:rPr>
      </w:pPr>
      <w:r w:rsidRPr="00513811">
        <w:rPr>
          <w:rFonts w:ascii="Arial Narrow" w:hAnsi="Arial Narrow"/>
        </w:rPr>
        <w:br w:type="page"/>
      </w:r>
    </w:p>
    <w:tbl>
      <w:tblPr>
        <w:tblStyle w:val="TableGrid"/>
        <w:tblW w:w="971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568"/>
        <w:gridCol w:w="8863"/>
      </w:tblGrid>
      <w:tr w:rsidR="0004356E" w:rsidRPr="005B7A59" w14:paraId="47B42BE6" w14:textId="77777777" w:rsidTr="009A7696">
        <w:trPr>
          <w:trHeight w:val="430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9B868" w14:textId="32769EB6" w:rsidR="0004356E" w:rsidRPr="00C11FF0" w:rsidRDefault="000F7894" w:rsidP="00C11FF0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ΕΠΙΣΤΟΛΗ ΓΡΑΜΜΑΤΕΑ &amp; </w:t>
            </w:r>
            <w:r w:rsidR="00C11FF0">
              <w:rPr>
                <w:rFonts w:ascii="Arial Narrow" w:hAnsi="Arial Narrow" w:cs="Arial"/>
                <w:b/>
                <w:sz w:val="22"/>
                <w:szCs w:val="22"/>
              </w:rPr>
              <w:t>ΚΑΤΑΛΟΓΟΣ ΣΗΜΕΙΩΝ ΕΛΕΓΧΟΥ</w:t>
            </w:r>
          </w:p>
        </w:tc>
      </w:tr>
      <w:tr w:rsidR="001F0576" w:rsidRPr="006F4E8A" w14:paraId="4D504CF8" w14:textId="77777777" w:rsidTr="009A7696">
        <w:trPr>
          <w:trHeight w:val="6242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4E048" w14:textId="77777777" w:rsidR="00F0616B" w:rsidRPr="00EA04F1" w:rsidRDefault="00F0616B" w:rsidP="00B534C7">
            <w:pPr>
              <w:spacing w:after="2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641D202B" w14:textId="79FB87E8" w:rsidR="001F0576" w:rsidRPr="00EA04F1" w:rsidRDefault="00A608A7" w:rsidP="00B534C7">
            <w:pPr>
              <w:spacing w:after="20" w:line="240" w:lineRule="exac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Αγαπητέ</w:t>
            </w:r>
            <w:r w:rsidRPr="00EA04F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αιτητή</w:t>
            </w:r>
            <w:r w:rsidR="001F0576" w:rsidRPr="00EA04F1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4C67EEAE" w14:textId="77777777" w:rsidR="001F0576" w:rsidRPr="00EA04F1" w:rsidRDefault="001F0576" w:rsidP="00B534C7">
            <w:pPr>
              <w:spacing w:after="2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4A3C79FA" w14:textId="3C0FB179" w:rsidR="001F0576" w:rsidRPr="00EA04F1" w:rsidRDefault="006E0677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ευχαριστούμε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για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το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ενδιαφέρον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να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ενταχθείτε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στον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Παγκύπριο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Σύνδεσμο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Ψυχοθεραπευτών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ως</w:t>
            </w:r>
            <w:r w:rsidR="00A608A7" w:rsidRPr="00A608A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>Μέλος</w:t>
            </w:r>
            <w:r w:rsid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31651">
              <w:rPr>
                <w:rFonts w:ascii="Arial Narrow" w:hAnsi="Arial Narrow" w:cs="Arial"/>
                <w:sz w:val="22"/>
                <w:szCs w:val="22"/>
              </w:rPr>
              <w:t>Συνδεόμενου</w:t>
            </w:r>
            <w:r w:rsidR="007E785B">
              <w:rPr>
                <w:rFonts w:ascii="Arial Narrow" w:hAnsi="Arial Narrow" w:cs="Arial"/>
                <w:sz w:val="22"/>
                <w:szCs w:val="22"/>
              </w:rPr>
              <w:t xml:space="preserve"> Επαγγέλματος</w:t>
            </w:r>
            <w:r w:rsidR="00A608A7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</w:p>
          <w:p w14:paraId="0D2053D3" w14:textId="77777777" w:rsidR="00014F3D" w:rsidRPr="004B38E4" w:rsidRDefault="00014F3D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  <w:p w14:paraId="2C3C7DA0" w14:textId="5633F3A5" w:rsidR="0049017D" w:rsidRPr="005110A2" w:rsidRDefault="00EA04F1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Ο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ένας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επαγγελματικός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οργανισμός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διαπιστευμένος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τον </w:t>
            </w:r>
            <w:r>
              <w:rPr>
                <w:rFonts w:ascii="Arial Narrow" w:hAnsi="Arial Narrow" w:cs="Arial"/>
                <w:sz w:val="22"/>
                <w:szCs w:val="22"/>
              </w:rPr>
              <w:t>Ευρωπαϊκό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Σύνδεσμο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Ψυχοθεραπε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ίας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0F51CD">
              <w:rPr>
                <w:rFonts w:ascii="Arial Narrow" w:hAnsi="Arial Narrow" w:cs="Arial"/>
                <w:sz w:val="22"/>
                <w:szCs w:val="22"/>
                <w:lang w:val="de-DE"/>
              </w:rPr>
              <w:t>EAP</w:t>
            </w:r>
            <w:r w:rsidRPr="005110A2">
              <w:rPr>
                <w:rFonts w:ascii="Arial Narrow" w:hAnsi="Arial Narrow" w:cs="Arial"/>
                <w:sz w:val="22"/>
                <w:szCs w:val="22"/>
              </w:rPr>
              <w:t xml:space="preserve">)   </w:t>
            </w:r>
            <w:r w:rsidR="003750EE" w:rsidRPr="009821A0">
              <w:rPr>
                <w:rFonts w:ascii="Arial Narrow" w:hAnsi="Arial Narrow" w:cs="Arial"/>
                <w:sz w:val="22"/>
                <w:szCs w:val="22"/>
              </w:rPr>
              <w:t>σαν Εθνική</w:t>
            </w:r>
            <w:r w:rsidR="005110A2" w:rsidRPr="009821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750EE" w:rsidRPr="009821A0">
              <w:rPr>
                <w:rFonts w:ascii="Arial Narrow" w:hAnsi="Arial Narrow" w:cs="Arial"/>
                <w:sz w:val="22"/>
                <w:szCs w:val="22"/>
              </w:rPr>
              <w:t>Κεντρική Οργάνωση</w:t>
            </w:r>
            <w:r w:rsidR="005110A2" w:rsidRPr="009821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065F2" w:rsidRPr="009821A0">
              <w:rPr>
                <w:rFonts w:ascii="Arial Narrow" w:hAnsi="Arial Narrow" w:cs="Arial"/>
                <w:sz w:val="22"/>
                <w:szCs w:val="22"/>
              </w:rPr>
              <w:t xml:space="preserve">και </w:t>
            </w:r>
            <w:r w:rsidR="00C11FF0" w:rsidRPr="009821A0">
              <w:rPr>
                <w:rFonts w:ascii="Arial Narrow" w:hAnsi="Arial Narrow" w:cs="Arial"/>
                <w:sz w:val="22"/>
                <w:szCs w:val="22"/>
              </w:rPr>
              <w:t>Εθνικ</w:t>
            </w:r>
            <w:r w:rsidR="004C4435" w:rsidRPr="009821A0">
              <w:rPr>
                <w:rFonts w:ascii="Arial Narrow" w:hAnsi="Arial Narrow" w:cs="Arial"/>
                <w:sz w:val="22"/>
                <w:szCs w:val="22"/>
              </w:rPr>
              <w:t xml:space="preserve">ός Οργανισμός 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Διαπίστευσης</w:t>
            </w:r>
            <w:r w:rsidR="004C4435" w:rsidRPr="009821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F5B4D" w:rsidRPr="009821A0">
              <w:rPr>
                <w:rFonts w:ascii="Arial Narrow" w:hAnsi="Arial Narrow" w:cs="Arial"/>
                <w:sz w:val="22"/>
                <w:szCs w:val="22"/>
              </w:rPr>
              <w:t>για τους ψυχοθεραπευτές στην Κύπρο.</w:t>
            </w:r>
          </w:p>
          <w:p w14:paraId="27AC30E7" w14:textId="77777777" w:rsidR="00D73468" w:rsidRPr="005110A2" w:rsidRDefault="00D7346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  <w:p w14:paraId="13DCD63A" w14:textId="4F5DFE7C" w:rsidR="00D73468" w:rsidRPr="00AE79EE" w:rsidRDefault="00BF5B4D" w:rsidP="00B534C7">
            <w:pPr>
              <w:spacing w:after="20" w:line="240" w:lineRule="exact"/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BF5B4D">
              <w:rPr>
                <w:rFonts w:ascii="Arial Narrow" w:hAnsi="Arial Narrow" w:cs="Arial"/>
                <w:sz w:val="22"/>
                <w:szCs w:val="22"/>
              </w:rPr>
              <w:t xml:space="preserve">Ο 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ΕΑ</w:t>
            </w:r>
            <w:r w:rsidR="000F51CD">
              <w:rPr>
                <w:rFonts w:ascii="Arial Narrow" w:hAnsi="Arial Narrow" w:cs="Arial"/>
                <w:sz w:val="22"/>
                <w:szCs w:val="22"/>
                <w:lang w:val="de-AT"/>
              </w:rPr>
              <w:t>P</w:t>
            </w:r>
            <w:r w:rsidRPr="00BF5B4D">
              <w:rPr>
                <w:rFonts w:ascii="Arial Narrow" w:hAnsi="Arial Narrow" w:cs="Arial"/>
                <w:sz w:val="22"/>
                <w:szCs w:val="22"/>
              </w:rPr>
              <w:t xml:space="preserve"> διατηρεί υψηλά πρότυπα σχετικά με την εκπαίδευση και εξάσκηση της ψυχοθεραπείας στην Ευρώπη, εκπροσωπώντας 128 οργανισμούς από 41 Ευρωπαϊκές χώρες και ως εκ τούτου, περισσότερους από 120,000 Ευρωπαίους ψυχοθεραπευτές. </w:t>
            </w:r>
            <w:r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Pr="00BF5B4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ιδρυτικό</w:t>
            </w:r>
            <w:r w:rsidRPr="00BF5B4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BF5B4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ενεργό</w:t>
            </w:r>
            <w:r w:rsidRPr="00BF5B4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821A0">
              <w:rPr>
                <w:rFonts w:ascii="Arial Narrow" w:hAnsi="Arial Narrow" w:cs="Arial"/>
                <w:sz w:val="22"/>
                <w:szCs w:val="22"/>
              </w:rPr>
              <w:t>μέλος του Παγκόσμιου Συμβουλίου Ψυχοθεραπείας (</w:t>
            </w:r>
            <w:r w:rsidR="00F31651">
              <w:rPr>
                <w:rFonts w:ascii="Arial Narrow" w:hAnsi="Arial Narrow" w:cs="Arial"/>
                <w:sz w:val="22"/>
                <w:szCs w:val="22"/>
                <w:lang w:val="de-AT"/>
              </w:rPr>
              <w:t>WPAC</w:t>
            </w:r>
            <w:r w:rsidRPr="009821A0">
              <w:rPr>
                <w:rFonts w:ascii="Arial Narrow" w:hAnsi="Arial Narrow" w:cs="Arial"/>
                <w:sz w:val="22"/>
                <w:szCs w:val="22"/>
              </w:rPr>
              <w:t>) και έχει καθιερώσει το Ευρωπαϊκό Πιστοποιητικό Ψυχοθεραπείας (Ε</w:t>
            </w:r>
            <w:r w:rsidR="000F51CD">
              <w:rPr>
                <w:rFonts w:ascii="Arial Narrow" w:hAnsi="Arial Narrow" w:cs="Arial"/>
                <w:sz w:val="22"/>
                <w:szCs w:val="22"/>
                <w:lang w:val="de-AT"/>
              </w:rPr>
              <w:t>C</w:t>
            </w:r>
            <w:r w:rsidR="00F31651">
              <w:rPr>
                <w:rFonts w:ascii="Arial Narrow" w:hAnsi="Arial Narrow" w:cs="Arial"/>
                <w:sz w:val="22"/>
                <w:szCs w:val="22"/>
              </w:rPr>
              <w:t>Ρ</w:t>
            </w:r>
            <w:r w:rsidRPr="009821A0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9821A0" w:rsidRPr="009821A0">
              <w:rPr>
                <w:rFonts w:ascii="Arial Narrow" w:hAnsi="Arial Narrow" w:cs="Arial"/>
                <w:sz w:val="22"/>
                <w:szCs w:val="22"/>
              </w:rPr>
              <w:t>,</w:t>
            </w:r>
            <w:r w:rsidRPr="009821A0">
              <w:rPr>
                <w:rFonts w:ascii="Arial Narrow" w:hAnsi="Arial Narrow" w:cs="Arial"/>
                <w:sz w:val="22"/>
                <w:szCs w:val="22"/>
              </w:rPr>
              <w:t xml:space="preserve"> του οποίου στόχος είναι η αμοιβαία αναγνώριση και ισότιμη 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εξάσκηση</w:t>
            </w:r>
            <w:r w:rsidR="000662B1" w:rsidRPr="009821A0">
              <w:rPr>
                <w:rFonts w:ascii="Arial Narrow" w:hAnsi="Arial Narrow" w:cs="Arial"/>
                <w:sz w:val="22"/>
                <w:szCs w:val="22"/>
              </w:rPr>
              <w:t xml:space="preserve"> ψυχοθεραπείας στην Ευρώπη.</w:t>
            </w:r>
            <w:r w:rsidR="00D73468"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1A132D6A" w14:textId="77777777" w:rsidR="00712572" w:rsidRPr="00AE79EE" w:rsidRDefault="00712572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  <w:p w14:paraId="6CC1F3C7" w14:textId="6CAE0877" w:rsidR="00A00A57" w:rsidRPr="007F2706" w:rsidRDefault="000662B1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Σκοπός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>επιτύχει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ευημερία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επαγγέλματος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κοινού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οποίο</w:t>
            </w:r>
            <w:r w:rsidRPr="000662B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εξυπηρετεί.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Ως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επαγγελματικός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οργανισμός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διαπιστευμένος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σε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Ευρωπαϊκό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επίπεδο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ο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 xml:space="preserve">παρέχει μια θεσμική δομή σύμφωνη με τα Ευρωπαϊκά πρότυπα, σχετικά με την εξάσκηση του επαγγέλματος της ψυχοθεραπείας και των επαγγελμάτων που σχετίζονται με την ψυχοθεραπεία στην Κύπρο. 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Από τ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μέλη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απαιτείται να λειτουργούν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στο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πλαίσιο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="00AA1ECD" w:rsidRPr="00AA1EC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 xml:space="preserve">επαγγελματικού και ηθικού 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Κ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 xml:space="preserve">ώδικα 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Δ</w:t>
            </w:r>
            <w:r w:rsidR="00AA1ECD">
              <w:rPr>
                <w:rFonts w:ascii="Arial Narrow" w:hAnsi="Arial Narrow" w:cs="Arial"/>
                <w:sz w:val="22"/>
                <w:szCs w:val="22"/>
              </w:rPr>
              <w:t xml:space="preserve">εοντολογίας </w:t>
            </w:r>
            <w:r w:rsidR="00A16502" w:rsidRPr="007F2706">
              <w:rPr>
                <w:rFonts w:ascii="Arial Narrow" w:hAnsi="Arial Narrow" w:cs="Arial"/>
                <w:sz w:val="22"/>
                <w:szCs w:val="22"/>
              </w:rPr>
              <w:t xml:space="preserve">και να </w:t>
            </w:r>
            <w:r w:rsidR="00C11FF0" w:rsidRPr="007F2706">
              <w:rPr>
                <w:rFonts w:ascii="Arial Narrow" w:hAnsi="Arial Narrow" w:cs="Arial"/>
                <w:sz w:val="22"/>
                <w:szCs w:val="22"/>
              </w:rPr>
              <w:t xml:space="preserve">πληρούν </w:t>
            </w:r>
            <w:r w:rsidR="007F2706" w:rsidRPr="007F2706">
              <w:rPr>
                <w:rFonts w:ascii="Arial Narrow" w:hAnsi="Arial Narrow" w:cs="Arial"/>
                <w:sz w:val="22"/>
                <w:szCs w:val="22"/>
              </w:rPr>
              <w:t xml:space="preserve">ετησίως την </w:t>
            </w:r>
            <w:r w:rsidR="00C11FF0" w:rsidRPr="007F2706">
              <w:rPr>
                <w:rFonts w:ascii="Arial Narrow" w:hAnsi="Arial Narrow" w:cs="Arial"/>
                <w:sz w:val="22"/>
                <w:szCs w:val="22"/>
              </w:rPr>
              <w:t xml:space="preserve">προϋπόθεση </w:t>
            </w:r>
            <w:r w:rsidR="009821A0" w:rsidRPr="007F2706">
              <w:rPr>
                <w:rFonts w:ascii="Arial Narrow" w:hAnsi="Arial Narrow" w:cs="Arial"/>
                <w:sz w:val="22"/>
                <w:szCs w:val="22"/>
              </w:rPr>
              <w:t>για τη</w:t>
            </w:r>
            <w:r w:rsidR="00C11FF0" w:rsidRPr="007F270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16502" w:rsidRPr="007F2706">
              <w:rPr>
                <w:rFonts w:ascii="Arial Narrow" w:hAnsi="Arial Narrow" w:cs="Arial"/>
                <w:sz w:val="22"/>
                <w:szCs w:val="22"/>
              </w:rPr>
              <w:t>«Συνεχή Επαγγελματική Ανάπτυξη</w:t>
            </w:r>
            <w:r w:rsidR="007A2DF9" w:rsidRPr="007F2706">
              <w:rPr>
                <w:rFonts w:ascii="Arial Narrow" w:hAnsi="Arial Narrow" w:cs="Arial"/>
                <w:sz w:val="22"/>
                <w:szCs w:val="22"/>
              </w:rPr>
              <w:t xml:space="preserve"> (ΣΕΑ)</w:t>
            </w:r>
            <w:r w:rsidR="00A16502" w:rsidRPr="007F2706">
              <w:rPr>
                <w:rFonts w:ascii="Arial Narrow" w:hAnsi="Arial Narrow" w:cs="Arial"/>
                <w:sz w:val="22"/>
                <w:szCs w:val="22"/>
              </w:rPr>
              <w:t>».</w:t>
            </w:r>
            <w:r w:rsidR="00712572" w:rsidRPr="007F270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67B202F1" w14:textId="77777777" w:rsidR="00A00A57" w:rsidRPr="007F2706" w:rsidRDefault="00A00A57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  <w:p w14:paraId="3327B5E3" w14:textId="4E1CC3DE" w:rsidR="001F0576" w:rsidRPr="00E36418" w:rsidRDefault="007A2DF9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Προτού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ξεκινήσετε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συμπληρώνετε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 xml:space="preserve"> τ</w:t>
            </w:r>
            <w:r w:rsidR="007F2706">
              <w:rPr>
                <w:rFonts w:ascii="Arial Narrow" w:hAnsi="Arial Narrow" w:cs="Arial"/>
                <w:sz w:val="22"/>
                <w:szCs w:val="22"/>
              </w:rPr>
              <w:t>ην αίτηση, ε</w:t>
            </w:r>
            <w:r>
              <w:rPr>
                <w:rFonts w:ascii="Arial Narrow" w:hAnsi="Arial Narrow" w:cs="Arial"/>
                <w:sz w:val="22"/>
                <w:szCs w:val="22"/>
              </w:rPr>
              <w:t>ίναι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σημαντικό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διαβάσ</w:t>
            </w:r>
            <w:r w:rsidR="000F51CD">
              <w:rPr>
                <w:rFonts w:ascii="Arial Narrow" w:hAnsi="Arial Narrow" w:cs="Arial"/>
                <w:sz w:val="22"/>
                <w:szCs w:val="22"/>
              </w:rPr>
              <w:t>ε</w:t>
            </w:r>
            <w:r>
              <w:rPr>
                <w:rFonts w:ascii="Arial Narrow" w:hAnsi="Arial Narrow" w:cs="Arial"/>
                <w:sz w:val="22"/>
                <w:szCs w:val="22"/>
              </w:rPr>
              <w:t>τε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53DD3">
              <w:rPr>
                <w:rFonts w:ascii="Arial Narrow" w:hAnsi="Arial Narrow" w:cs="Arial"/>
                <w:sz w:val="22"/>
                <w:szCs w:val="22"/>
              </w:rPr>
              <w:t xml:space="preserve">να </w:t>
            </w:r>
            <w:r>
              <w:rPr>
                <w:rFonts w:ascii="Arial Narrow" w:hAnsi="Arial Narrow" w:cs="Arial"/>
                <w:sz w:val="22"/>
                <w:szCs w:val="22"/>
              </w:rPr>
              <w:t>κατανοήσετε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τους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σκοπούς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τους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εσωτερικούς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κανονισμούς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τον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Κώδικα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Δεοντολογίας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Πρακτικής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οποία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μπορείτε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βρείτε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στην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ιστοσελίδα</w:t>
            </w:r>
            <w:r w:rsidRPr="00E3641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hyperlink r:id="rId8" w:history="1">
              <w:r w:rsidR="00E53C2E" w:rsidRPr="007E0A25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  <w:lang w:val="en-GB"/>
                </w:rPr>
                <w:t>http</w:t>
              </w:r>
              <w:r w:rsidR="00E53C2E" w:rsidRPr="00E36418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</w:rPr>
                <w:t>://</w:t>
              </w:r>
              <w:r w:rsidR="00E53C2E" w:rsidRPr="007E0A25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  <w:lang w:val="en-GB"/>
                </w:rPr>
                <w:t>www</w:t>
              </w:r>
              <w:r w:rsidR="00E53C2E" w:rsidRPr="00E36418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</w:rPr>
                <w:t>.</w:t>
              </w:r>
              <w:r w:rsidR="00E53C2E" w:rsidRPr="007E0A25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  <w:lang w:val="en-GB"/>
                </w:rPr>
                <w:t>papsychotherapy</w:t>
              </w:r>
              <w:r w:rsidR="00E53C2E" w:rsidRPr="00E36418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</w:rPr>
                <w:t>.</w:t>
              </w:r>
              <w:r w:rsidR="00E53C2E" w:rsidRPr="007E0A25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  <w:lang w:val="en-GB"/>
                </w:rPr>
                <w:t>com</w:t>
              </w:r>
            </w:hyperlink>
            <w:r w:rsidR="00E36418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>.</w:t>
            </w:r>
          </w:p>
          <w:p w14:paraId="1579933E" w14:textId="77777777" w:rsidR="001F0576" w:rsidRPr="00E36418" w:rsidRDefault="001F0576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41279D4" w14:textId="01D3F6B8" w:rsidR="00086E33" w:rsidRPr="00C16B23" w:rsidRDefault="00833ABF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Όλες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οι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πληροφορίες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5C65">
              <w:rPr>
                <w:rFonts w:ascii="Arial Narrow" w:hAnsi="Arial Narrow" w:cs="Arial"/>
                <w:sz w:val="22"/>
                <w:szCs w:val="22"/>
              </w:rPr>
              <w:t>αντίγραφα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των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εγγράφων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που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χρειάζεται να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προσκομίσετε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με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αυτή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αίτηση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απαραίτητα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για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αξιολόγηση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επεξεργασία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αίτησης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 xml:space="preserve">εγγραφής </w:t>
            </w:r>
            <w:r>
              <w:rPr>
                <w:rFonts w:ascii="Arial Narrow" w:hAnsi="Arial Narrow" w:cs="Arial"/>
                <w:sz w:val="22"/>
                <w:szCs w:val="22"/>
              </w:rPr>
              <w:t>σας. Ο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πιθανόν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ζητήσει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περαιτέρω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συμπληρωματικές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πληροφορίες,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εάν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χρειαστεί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εντός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ενός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μήνα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λήψη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σή</w:t>
            </w:r>
            <w:r>
              <w:rPr>
                <w:rFonts w:ascii="Arial Narrow" w:hAnsi="Arial Narrow" w:cs="Arial"/>
                <w:sz w:val="22"/>
                <w:szCs w:val="22"/>
              </w:rPr>
              <w:t>ς σας.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Η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θα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εξεταστεί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εντός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τριών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μηνών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ημερομηνία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λήψης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όλων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των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απαιτούμενων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εγγράφων. </w:t>
            </w:r>
            <w:r w:rsidRPr="00833ABF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</w:p>
          <w:p w14:paraId="03D89EB9" w14:textId="77777777" w:rsidR="00086E33" w:rsidRPr="00C16B23" w:rsidRDefault="00086E33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84DD77B" w14:textId="5941AF81" w:rsidR="008017D1" w:rsidRPr="006F4E8A" w:rsidRDefault="006B2C9C" w:rsidP="006F4E8A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F2706"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Όλα τα προσωπικά σας δεδομένα θα αντιμετωπιστούν με την </w:t>
            </w:r>
            <w:r w:rsidR="00E36418" w:rsidRPr="007F2706">
              <w:rPr>
                <w:rFonts w:ascii="Arial Narrow" w:hAnsi="Arial Narrow" w:cs="Arial"/>
                <w:sz w:val="22"/>
                <w:szCs w:val="22"/>
                <w:u w:val="single"/>
              </w:rPr>
              <w:t>απαραίτητη</w:t>
            </w:r>
            <w:r w:rsidR="007F2706" w:rsidRPr="007F2706"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 εχεμύθεια.</w:t>
            </w:r>
          </w:p>
        </w:tc>
      </w:tr>
      <w:tr w:rsidR="005467B6" w:rsidRPr="00C16B23" w14:paraId="199C1DFF" w14:textId="77777777" w:rsidTr="009A7696">
        <w:trPr>
          <w:jc w:val="center"/>
        </w:trPr>
        <w:tc>
          <w:tcPr>
            <w:tcW w:w="971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5A448" w14:textId="3DB74B22" w:rsidR="00223DF3" w:rsidRPr="0038304C" w:rsidRDefault="00C11FF0" w:rsidP="006F4E8A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</w:rPr>
              <w:t>Κατάλογος σημείων</w:t>
            </w:r>
            <w:r w:rsidR="00C16B23" w:rsidRPr="0038304C">
              <w:rPr>
                <w:rFonts w:ascii="Arial Narrow" w:hAnsi="Arial Narrow" w:cs="Arial"/>
                <w:b/>
              </w:rPr>
              <w:t xml:space="preserve"> </w:t>
            </w:r>
            <w:r w:rsidR="00C16B23">
              <w:rPr>
                <w:rFonts w:ascii="Arial Narrow" w:hAnsi="Arial Narrow" w:cs="Arial"/>
                <w:b/>
              </w:rPr>
              <w:t>ελέγχου</w:t>
            </w:r>
            <w:r w:rsidR="00C16B23" w:rsidRPr="0038304C">
              <w:rPr>
                <w:rFonts w:ascii="Arial Narrow" w:hAnsi="Arial Narrow" w:cs="Arial"/>
                <w:b/>
              </w:rPr>
              <w:t xml:space="preserve"> </w:t>
            </w:r>
            <w:r w:rsidR="00C16B23">
              <w:rPr>
                <w:rFonts w:ascii="Arial Narrow" w:hAnsi="Arial Narrow" w:cs="Arial"/>
                <w:b/>
              </w:rPr>
              <w:t>αίτησης</w:t>
            </w:r>
            <w:r w:rsidR="00C16B23" w:rsidRPr="0038304C">
              <w:rPr>
                <w:rFonts w:ascii="Arial Narrow" w:hAnsi="Arial Narrow" w:cs="Arial"/>
                <w:b/>
              </w:rPr>
              <w:t xml:space="preserve"> </w:t>
            </w:r>
            <w:r w:rsidR="002C12DA">
              <w:rPr>
                <w:rFonts w:ascii="Arial Narrow" w:hAnsi="Arial Narrow" w:cs="Arial"/>
                <w:b/>
              </w:rPr>
              <w:t xml:space="preserve">εγγραφής </w:t>
            </w:r>
            <w:r w:rsidR="00C16B23">
              <w:rPr>
                <w:rFonts w:ascii="Arial Narrow" w:hAnsi="Arial Narrow" w:cs="Arial"/>
                <w:b/>
              </w:rPr>
              <w:t>μέλους</w:t>
            </w:r>
            <w:r w:rsidR="00C16B23" w:rsidRPr="0038304C">
              <w:rPr>
                <w:rFonts w:ascii="Arial Narrow" w:hAnsi="Arial Narrow" w:cs="Arial"/>
                <w:b/>
              </w:rPr>
              <w:t xml:space="preserve">: </w:t>
            </w:r>
          </w:p>
        </w:tc>
      </w:tr>
      <w:tr w:rsidR="005467B6" w:rsidRPr="00AE79EE" w14:paraId="0FA33F08" w14:textId="77777777" w:rsidTr="009A7696">
        <w:trPr>
          <w:jc w:val="center"/>
        </w:trPr>
        <w:tc>
          <w:tcPr>
            <w:tcW w:w="971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79030" w14:textId="3EA25BDB" w:rsidR="005E4EF5" w:rsidRPr="00AE79EE" w:rsidRDefault="00C16B23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Προτού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η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τύχει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επεξεργασίας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5C65">
              <w:rPr>
                <w:rFonts w:ascii="Arial Narrow" w:hAnsi="Arial Narrow" w:cs="Arial"/>
                <w:sz w:val="22"/>
                <w:szCs w:val="22"/>
              </w:rPr>
              <w:t>ή</w:t>
            </w:r>
            <w:r w:rsidR="002C5C65" w:rsidRPr="00AE79EE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2C5C65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προτού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γίνετε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μέλος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απαιτούνται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ακόλουθα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</w:tr>
      <w:tr w:rsidR="001F324A" w:rsidRPr="00C8669D" w14:paraId="77D05F8A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5D539" w14:textId="77777777" w:rsidR="0039748C" w:rsidRPr="00513811" w:rsidRDefault="005D210B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513811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9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1B1D7" w14:textId="345DC910" w:rsidR="003B2F5D" w:rsidRPr="004C4435" w:rsidRDefault="007F2706" w:rsidP="00C302B9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Η </w:t>
            </w:r>
            <w:r w:rsidR="002C12DA">
              <w:rPr>
                <w:rFonts w:ascii="Arial Narrow" w:hAnsi="Arial Narrow" w:cs="Arial"/>
                <w:b/>
                <w:sz w:val="22"/>
                <w:szCs w:val="22"/>
              </w:rPr>
              <w:t>συμπληρωμένη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και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b/>
                <w:sz w:val="22"/>
                <w:szCs w:val="22"/>
              </w:rPr>
              <w:t>υπογεγραμμένη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αίτηση</w:t>
            </w:r>
            <w:r w:rsidR="002C12DA">
              <w:rPr>
                <w:rFonts w:ascii="Arial Narrow" w:hAnsi="Arial Narrow" w:cs="Arial"/>
                <w:b/>
                <w:sz w:val="22"/>
                <w:szCs w:val="22"/>
              </w:rPr>
              <w:t xml:space="preserve"> εγγραφή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ς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μέλους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μαζί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με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2C5C65">
              <w:rPr>
                <w:rFonts w:ascii="Arial Narrow" w:hAnsi="Arial Narrow" w:cs="Arial"/>
                <w:b/>
                <w:sz w:val="22"/>
                <w:szCs w:val="22"/>
              </w:rPr>
              <w:t>αντίγραφα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από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όλα</w:t>
            </w:r>
            <w:r w:rsidR="00C16B23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16B23">
              <w:rPr>
                <w:rFonts w:ascii="Arial Narrow" w:hAnsi="Arial Narrow" w:cs="Arial"/>
                <w:b/>
                <w:sz w:val="22"/>
                <w:szCs w:val="22"/>
              </w:rPr>
              <w:t>τα</w:t>
            </w:r>
            <w:r w:rsidR="00B27344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B27344">
              <w:rPr>
                <w:rFonts w:ascii="Arial Narrow" w:hAnsi="Arial Narrow" w:cs="Arial"/>
                <w:b/>
                <w:sz w:val="22"/>
                <w:szCs w:val="22"/>
              </w:rPr>
              <w:t>σχετικά</w:t>
            </w:r>
            <w:r w:rsidR="00B27344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B27344">
              <w:rPr>
                <w:rFonts w:ascii="Arial Narrow" w:hAnsi="Arial Narrow" w:cs="Arial"/>
                <w:b/>
                <w:sz w:val="22"/>
                <w:szCs w:val="22"/>
              </w:rPr>
              <w:t>έγγραφα</w:t>
            </w:r>
            <w:r w:rsidR="00B27344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 (</w:t>
            </w:r>
            <w:r w:rsidR="00B27344">
              <w:rPr>
                <w:rFonts w:ascii="Arial Narrow" w:hAnsi="Arial Narrow" w:cs="Arial"/>
                <w:b/>
                <w:sz w:val="22"/>
                <w:szCs w:val="22"/>
              </w:rPr>
              <w:t>π</w:t>
            </w:r>
            <w:r w:rsidR="00B27344" w:rsidRPr="00B27344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  <w:r w:rsidR="00B27344">
              <w:rPr>
                <w:rFonts w:ascii="Arial Narrow" w:hAnsi="Arial Narrow" w:cs="Arial"/>
                <w:b/>
                <w:sz w:val="22"/>
                <w:szCs w:val="22"/>
              </w:rPr>
              <w:t>χ</w:t>
            </w:r>
            <w:r w:rsidR="00B27344" w:rsidRPr="00B27344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r w:rsidR="00B27344">
              <w:rPr>
                <w:rFonts w:ascii="Arial Narrow" w:hAnsi="Arial Narrow" w:cs="Arial"/>
                <w:b/>
                <w:sz w:val="22"/>
                <w:szCs w:val="22"/>
              </w:rPr>
              <w:t>Πιστοποιητικά και επιστολές)</w:t>
            </w:r>
            <w:r w:rsidR="00B22C78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</w:tr>
      <w:tr w:rsidR="006E4290" w:rsidRPr="00C8669D" w14:paraId="6078BF00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E3A8E" w14:textId="77777777" w:rsidR="006E4290" w:rsidRPr="004C4435" w:rsidRDefault="006E4290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91228" w14:textId="77777777" w:rsidR="006E4290" w:rsidRPr="004C4435" w:rsidRDefault="006E4290" w:rsidP="00B534C7">
            <w:pPr>
              <w:pStyle w:val="ListParagraph"/>
              <w:numPr>
                <w:ilvl w:val="0"/>
                <w:numId w:val="14"/>
              </w:numPr>
              <w:spacing w:after="20" w:line="240" w:lineRule="exact"/>
              <w:ind w:hanging="519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A67B1" w14:textId="47B78540" w:rsidR="006E4290" w:rsidRPr="004C4435" w:rsidRDefault="00B27344" w:rsidP="00C302B9">
            <w:pPr>
              <w:spacing w:after="20" w:line="240" w:lineRule="exact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συμπληρώστε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12821">
              <w:rPr>
                <w:rFonts w:ascii="Arial Narrow" w:hAnsi="Arial Narrow" w:cs="Arial"/>
                <w:sz w:val="22"/>
                <w:szCs w:val="22"/>
              </w:rPr>
              <w:t>στα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12821">
              <w:rPr>
                <w:rFonts w:ascii="Arial Narrow" w:hAnsi="Arial Narrow" w:cs="Arial"/>
                <w:sz w:val="22"/>
                <w:szCs w:val="22"/>
              </w:rPr>
              <w:t>Μέρη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Β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αυτού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εντύπου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όλες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τις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απαραίτητες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πληροφορίες</w:t>
            </w:r>
            <w:r w:rsidRPr="002C12DA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Pr="00B27344">
              <w:rPr>
                <w:rFonts w:ascii="Arial Narrow" w:hAnsi="Arial Narrow" w:cs="Arial"/>
                <w:sz w:val="22"/>
                <w:szCs w:val="22"/>
                <w:u w:val="single"/>
              </w:rPr>
              <w:t>Όλες οι πληροφορίες που δίδονται θα πρέπει να είναι σε δακτυλογραφημένη μορφή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Εκτυπώστε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συμπληρωμένη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αίτηση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υπογράψτε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Δήλωση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στο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Μέρος</w:t>
            </w:r>
            <w:r w:rsidRPr="00B2734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 και το Έντυπο Επεξεργασίας Προσωπικών Δεδομένων στο Μέρος Ε</w:t>
            </w:r>
          </w:p>
        </w:tc>
      </w:tr>
      <w:tr w:rsidR="00C933D8" w:rsidRPr="00C8669D" w14:paraId="21655950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44AB4" w14:textId="77777777" w:rsidR="00C933D8" w:rsidRPr="004C4435" w:rsidRDefault="00C933D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29DDA" w14:textId="77777777" w:rsidR="00C933D8" w:rsidRPr="004C4435" w:rsidRDefault="00C933D8" w:rsidP="00B534C7">
            <w:pPr>
              <w:pStyle w:val="ListParagraph"/>
              <w:numPr>
                <w:ilvl w:val="0"/>
                <w:numId w:val="14"/>
              </w:numPr>
              <w:spacing w:after="20" w:line="240" w:lineRule="exact"/>
              <w:ind w:hanging="519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3C0D" w14:textId="3802D0ED" w:rsidR="00B22C78" w:rsidRDefault="006D6BE9" w:rsidP="00C302B9">
            <w:pPr>
              <w:spacing w:after="20" w:line="240" w:lineRule="exact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Στείλτε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ένα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ψηφιακό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αντίγραφο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5C65">
              <w:rPr>
                <w:rFonts w:ascii="Arial Narrow" w:hAnsi="Arial Narrow" w:cs="Arial"/>
                <w:sz w:val="22"/>
                <w:szCs w:val="22"/>
              </w:rPr>
              <w:t>τη</w:t>
            </w:r>
            <w:r w:rsidR="004B2846">
              <w:rPr>
                <w:rFonts w:ascii="Arial Narrow" w:hAnsi="Arial Narrow" w:cs="Arial"/>
                <w:sz w:val="22"/>
                <w:szCs w:val="22"/>
              </w:rPr>
              <w:t>ς</w:t>
            </w:r>
            <w:r w:rsidR="002C5C65"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συμπληρωμ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ένη</w:t>
            </w:r>
            <w:r w:rsidR="004B2846">
              <w:rPr>
                <w:rFonts w:ascii="Arial Narrow" w:hAnsi="Arial Narrow" w:cs="Arial"/>
                <w:sz w:val="22"/>
                <w:szCs w:val="22"/>
              </w:rPr>
              <w:t>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ίτηση</w:t>
            </w:r>
            <w:r w:rsidR="004B2846">
              <w:rPr>
                <w:rFonts w:ascii="Arial Narrow" w:hAnsi="Arial Narrow" w:cs="Arial"/>
                <w:sz w:val="22"/>
                <w:szCs w:val="22"/>
              </w:rPr>
              <w:t>ς</w:t>
            </w:r>
            <w:r w:rsidR="002C12DA" w:rsidRPr="004C4435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εγγραφής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μέλους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αντίγραφα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όλα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απαιτούμενα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έγγραφα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302B9">
              <w:rPr>
                <w:rFonts w:ascii="Arial Narrow" w:hAnsi="Arial Narrow" w:cs="Arial"/>
                <w:sz w:val="22"/>
                <w:szCs w:val="22"/>
              </w:rPr>
              <w:t>μέσω</w:t>
            </w:r>
            <w:r w:rsidR="00C302B9"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302B9">
              <w:rPr>
                <w:rFonts w:ascii="Arial Narrow" w:hAnsi="Arial Narrow" w:cs="Arial"/>
                <w:sz w:val="22"/>
                <w:szCs w:val="22"/>
              </w:rPr>
              <w:t>ηλεκτρονικού</w:t>
            </w:r>
            <w:r w:rsidR="00C302B9"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302B9">
              <w:rPr>
                <w:rFonts w:ascii="Arial Narrow" w:hAnsi="Arial Narrow" w:cs="Arial"/>
                <w:sz w:val="22"/>
                <w:szCs w:val="22"/>
              </w:rPr>
              <w:t>ταχυδρομείου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στη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γραμματέα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5C65">
              <w:rPr>
                <w:rFonts w:ascii="Arial Narrow" w:hAnsi="Arial Narrow" w:cs="Arial"/>
                <w:sz w:val="22"/>
                <w:szCs w:val="22"/>
              </w:rPr>
              <w:t>στη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270BE">
              <w:rPr>
                <w:rFonts w:ascii="Arial Narrow" w:hAnsi="Arial Narrow" w:cs="Arial"/>
                <w:sz w:val="22"/>
                <w:szCs w:val="22"/>
              </w:rPr>
              <w:t>διεύθυνση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hyperlink r:id="rId9" w:history="1">
              <w:r w:rsidRPr="006164FB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  <w:lang w:val="en-GB"/>
                </w:rPr>
                <w:t>papsychotherapy</w:t>
              </w:r>
              <w:r w:rsidRPr="004C4435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</w:rPr>
                <w:t>@</w:t>
              </w:r>
              <w:r w:rsidRPr="006164FB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  <w:lang w:val="en-GB"/>
                </w:rPr>
                <w:t>gmail</w:t>
              </w:r>
              <w:r w:rsidRPr="004C4435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</w:rPr>
                <w:t>.</w:t>
              </w:r>
              <w:r w:rsidRPr="006164FB">
                <w:rPr>
                  <w:rStyle w:val="Hyperlink"/>
                  <w:rFonts w:ascii="Arial Narrow" w:hAnsi="Arial Narrow" w:cs="Arial"/>
                  <w:color w:val="auto"/>
                  <w:sz w:val="22"/>
                  <w:szCs w:val="22"/>
                  <w:lang w:val="en-GB"/>
                </w:rPr>
                <w:t>com</w:t>
              </w:r>
            </w:hyperlink>
            <w:r w:rsidR="00B22C78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</w:rPr>
              <w:t>.</w:t>
            </w:r>
          </w:p>
          <w:p w14:paraId="1F9E9275" w14:textId="4BCF2110" w:rsidR="00B22C78" w:rsidRPr="004C4435" w:rsidRDefault="00B22C78" w:rsidP="00C302B9">
            <w:pPr>
              <w:spacing w:after="20" w:line="240" w:lineRule="exact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33D8" w:rsidRPr="00C302B9" w14:paraId="16237AD2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01E7D" w14:textId="77777777" w:rsidR="00C933D8" w:rsidRPr="004C4435" w:rsidRDefault="00C933D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E85BE" w14:textId="77777777" w:rsidR="00C933D8" w:rsidRPr="004C4435" w:rsidRDefault="00C933D8" w:rsidP="00B534C7">
            <w:pPr>
              <w:pStyle w:val="ListParagraph"/>
              <w:numPr>
                <w:ilvl w:val="0"/>
                <w:numId w:val="14"/>
              </w:numPr>
              <w:spacing w:after="20" w:line="240" w:lineRule="exact"/>
              <w:ind w:hanging="519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D85D1" w14:textId="769ECA11" w:rsidR="00953DD3" w:rsidRPr="00B22C78" w:rsidRDefault="00953DD3" w:rsidP="00B22C78">
            <w:pPr>
              <w:spacing w:after="20" w:line="240" w:lineRule="exact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F324A" w:rsidRPr="00AE79EE" w14:paraId="2E23A628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B803C" w14:textId="77777777" w:rsidR="00FD3F38" w:rsidRPr="00513811" w:rsidRDefault="00FD3F3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513811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9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3759C" w14:textId="1B5DE7D2" w:rsidR="00836299" w:rsidRPr="00AE79EE" w:rsidRDefault="00C302B9" w:rsidP="00C302B9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Ένα α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ντίγραφο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λευκού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ποινικού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μητρώου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που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έχει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εκδοθεί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εντός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των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τελευταίων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τριών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μηνών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πριν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από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την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αίτησ</w:t>
            </w:r>
            <w:r w:rsidR="00B22C78">
              <w:rPr>
                <w:rFonts w:ascii="Arial Narrow" w:hAnsi="Arial Narrow" w:cs="Arial"/>
                <w:b/>
                <w:sz w:val="22"/>
                <w:szCs w:val="22"/>
              </w:rPr>
              <w:t>ή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σας</w:t>
            </w:r>
            <w:r w:rsidR="006B2D74" w:rsidRPr="002C0443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</w:tr>
      <w:tr w:rsidR="0091270F" w:rsidRPr="00AE79EE" w14:paraId="44C2557C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A271F" w14:textId="77777777" w:rsidR="00660D16" w:rsidRPr="00AE79EE" w:rsidRDefault="00660D16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B9AE4" w14:textId="77777777" w:rsidR="00660D16" w:rsidRPr="00AE79EE" w:rsidRDefault="00660D16" w:rsidP="00B534C7">
            <w:pPr>
              <w:pStyle w:val="ListParagraph"/>
              <w:numPr>
                <w:ilvl w:val="0"/>
                <w:numId w:val="14"/>
              </w:numPr>
              <w:tabs>
                <w:tab w:val="left" w:pos="459"/>
              </w:tabs>
              <w:spacing w:after="20" w:line="240" w:lineRule="exact"/>
              <w:ind w:hanging="493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1F35F" w14:textId="3078DB57" w:rsidR="00022FDB" w:rsidRPr="00AE79EE" w:rsidRDefault="006B2D74" w:rsidP="00B534C7">
            <w:pPr>
              <w:tabs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στείλτε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ένα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αντίγραφο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αυτού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εγγράφου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μαζί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με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</w:t>
            </w:r>
            <w:r w:rsidR="00B22C78">
              <w:rPr>
                <w:rFonts w:ascii="Arial Narrow" w:hAnsi="Arial Narrow" w:cs="Arial"/>
                <w:sz w:val="22"/>
                <w:szCs w:val="22"/>
              </w:rPr>
              <w:t xml:space="preserve">ην </w:t>
            </w:r>
            <w:r>
              <w:rPr>
                <w:rFonts w:ascii="Arial Narrow" w:hAnsi="Arial Narrow" w:cs="Arial"/>
                <w:sz w:val="22"/>
                <w:szCs w:val="22"/>
              </w:rPr>
              <w:t>αίτησ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ή</w:t>
            </w:r>
            <w:r w:rsidR="00B22C7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1F324A" w:rsidRPr="00C16B23" w14:paraId="55C87911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644F2" w14:textId="77777777" w:rsidR="00836299" w:rsidRPr="00513811" w:rsidRDefault="00836299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513811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9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FDC04" w14:textId="369C06C8" w:rsidR="00836299" w:rsidRPr="00513811" w:rsidRDefault="00C302B9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Τ</w:t>
            </w:r>
            <w:r w:rsidR="00D07F73">
              <w:rPr>
                <w:rFonts w:ascii="Arial Narrow" w:hAnsi="Arial Narrow" w:cs="Arial"/>
                <w:b/>
                <w:sz w:val="22"/>
                <w:szCs w:val="22"/>
              </w:rPr>
              <w:t>ην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6B2D74" w:rsidRPr="006B2D74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«</w:t>
            </w:r>
            <w:r w:rsidR="00D07F73">
              <w:rPr>
                <w:rFonts w:ascii="Arial Narrow" w:hAnsi="Arial Narrow" w:cs="Arial"/>
                <w:b/>
                <w:sz w:val="22"/>
                <w:szCs w:val="22"/>
              </w:rPr>
              <w:t>Χρέωση</w:t>
            </w:r>
            <w:r w:rsidR="006B2D74" w:rsidRPr="006B2D74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Αίτησης</w:t>
            </w:r>
            <w:r w:rsidR="006B2D74" w:rsidRPr="006B2D74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6B2D74">
              <w:rPr>
                <w:rFonts w:ascii="Arial Narrow" w:hAnsi="Arial Narrow" w:cs="Arial"/>
                <w:b/>
                <w:sz w:val="22"/>
                <w:szCs w:val="22"/>
              </w:rPr>
              <w:t>Μέλους</w:t>
            </w:r>
            <w:r w:rsidR="006B2D74" w:rsidRPr="006B2D74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» </w:t>
            </w:r>
            <w:r w:rsidR="00836299" w:rsidRPr="00513811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€30.</w:t>
            </w:r>
          </w:p>
        </w:tc>
      </w:tr>
      <w:tr w:rsidR="001F324A" w:rsidRPr="00C8669D" w14:paraId="498EFF11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96582" w14:textId="77777777" w:rsidR="009700F3" w:rsidRPr="00513811" w:rsidRDefault="009700F3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7E805" w14:textId="77777777" w:rsidR="005D210B" w:rsidRPr="00513811" w:rsidRDefault="005D210B" w:rsidP="00B534C7">
            <w:pPr>
              <w:pStyle w:val="ListParagraph"/>
              <w:numPr>
                <w:ilvl w:val="0"/>
                <w:numId w:val="15"/>
              </w:numPr>
              <w:tabs>
                <w:tab w:val="left" w:pos="3233"/>
                <w:tab w:val="left" w:pos="3516"/>
              </w:tabs>
              <w:spacing w:after="20" w:line="240" w:lineRule="exact"/>
              <w:ind w:left="561" w:hanging="334"/>
              <w:contextualSpacing/>
              <w:rPr>
                <w:rFonts w:ascii="Arial Narrow" w:hAnsi="Arial Narrow" w:cs="Arial"/>
                <w:sz w:val="22"/>
                <w:szCs w:val="22"/>
                <w:lang w:val="en-GB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CDFB4" w14:textId="7988088C" w:rsidR="00314642" w:rsidRPr="004C4435" w:rsidRDefault="006B2D74" w:rsidP="00C302B9">
            <w:pPr>
              <w:tabs>
                <w:tab w:val="left" w:pos="2353"/>
              </w:tabs>
              <w:spacing w:after="20" w:line="240" w:lineRule="exact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Αυτό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ποσό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καλύπτει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επεξεργασία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αξιολόγηση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αίτησης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μέλους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θα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πρέπει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καταβληθεί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προτού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υποβάλετε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2C0443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2"/>
              </w:rPr>
              <w:t>Η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πληρωμή</w:t>
            </w:r>
            <w:r w:rsidR="00D07F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μπορεί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γίνει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μόνο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με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απευθείας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κατάθεση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στον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τραπεζικό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λογαριασμό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</w:tc>
      </w:tr>
      <w:tr w:rsidR="001F324A" w:rsidRPr="00C26BA2" w14:paraId="32E97F59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C00A0" w14:textId="77777777" w:rsidR="009700F3" w:rsidRPr="004C4435" w:rsidRDefault="009700F3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0BE9C" w14:textId="77777777" w:rsidR="009700F3" w:rsidRPr="004C4435" w:rsidRDefault="009700F3" w:rsidP="00692B98">
            <w:pPr>
              <w:pStyle w:val="ListParagraph"/>
              <w:tabs>
                <w:tab w:val="left" w:pos="3233"/>
                <w:tab w:val="left" w:pos="3516"/>
              </w:tabs>
              <w:spacing w:after="20" w:line="240" w:lineRule="exact"/>
              <w:ind w:left="561" w:firstLine="0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D4143" w14:textId="552524A5" w:rsidR="00314642" w:rsidRPr="006B2D74" w:rsidRDefault="006B2D74" w:rsidP="00B534C7">
            <w:pPr>
              <w:tabs>
                <w:tab w:val="left" w:pos="142"/>
                <w:tab w:val="left" w:pos="1510"/>
              </w:tabs>
              <w:spacing w:after="20" w:line="240" w:lineRule="exact"/>
              <w:ind w:left="2361" w:hanging="1993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B2D74">
              <w:rPr>
                <w:rFonts w:ascii="Arial Narrow" w:hAnsi="Arial Narrow" w:cs="Arial"/>
                <w:b/>
                <w:sz w:val="22"/>
                <w:szCs w:val="22"/>
              </w:rPr>
              <w:t>Ε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λληνική Τράπεζα</w:t>
            </w:r>
          </w:p>
          <w:p w14:paraId="2F6D71F8" w14:textId="6B202D71" w:rsidR="00A52415" w:rsidRPr="006B2D74" w:rsidRDefault="006B2D74" w:rsidP="00B534C7">
            <w:pPr>
              <w:tabs>
                <w:tab w:val="left" w:pos="142"/>
                <w:tab w:val="left" w:pos="1510"/>
              </w:tabs>
              <w:spacing w:after="20" w:line="240" w:lineRule="exact"/>
              <w:ind w:left="2361" w:hanging="1993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B2D74">
              <w:rPr>
                <w:rFonts w:ascii="Arial Narrow" w:hAnsi="Arial Narrow" w:cs="Arial"/>
                <w:b/>
                <w:sz w:val="22"/>
                <w:szCs w:val="22"/>
              </w:rPr>
              <w:t>Π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αγκύπριος Σύνδεσμος Ψυχοθεραπευτών</w:t>
            </w:r>
          </w:p>
          <w:p w14:paraId="14BA0DA4" w14:textId="42EC81FF" w:rsidR="001B120F" w:rsidRPr="006B2D74" w:rsidRDefault="006B2D74" w:rsidP="00B534C7">
            <w:pPr>
              <w:tabs>
                <w:tab w:val="left" w:pos="142"/>
                <w:tab w:val="left" w:pos="1510"/>
              </w:tabs>
              <w:spacing w:after="20" w:line="240" w:lineRule="exact"/>
              <w:ind w:left="2361" w:hanging="1993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Αριθμός Λογαριασμού</w:t>
            </w:r>
            <w:r w:rsidR="00A52415" w:rsidRPr="006B2D74">
              <w:rPr>
                <w:rFonts w:ascii="Arial Narrow" w:hAnsi="Arial Narrow" w:cs="Arial"/>
                <w:b/>
                <w:sz w:val="22"/>
                <w:szCs w:val="22"/>
              </w:rPr>
              <w:t>: 131-01-667610-01</w:t>
            </w:r>
          </w:p>
          <w:p w14:paraId="40A9F830" w14:textId="77777777" w:rsidR="001B120F" w:rsidRPr="00513811" w:rsidRDefault="00A52415" w:rsidP="00B534C7">
            <w:pPr>
              <w:tabs>
                <w:tab w:val="left" w:pos="142"/>
                <w:tab w:val="left" w:pos="1510"/>
              </w:tabs>
              <w:spacing w:after="20" w:line="240" w:lineRule="exact"/>
              <w:ind w:left="2361" w:hanging="1993"/>
              <w:contextualSpacing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513811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IBAN: CY76 0050 0131 0001 3101 6676 1001</w:t>
            </w:r>
          </w:p>
          <w:p w14:paraId="53A31856" w14:textId="77777777" w:rsidR="003F7378" w:rsidRPr="00513811" w:rsidRDefault="00A52415" w:rsidP="00B534C7">
            <w:pPr>
              <w:tabs>
                <w:tab w:val="left" w:pos="142"/>
                <w:tab w:val="left" w:pos="1510"/>
              </w:tabs>
              <w:spacing w:after="20" w:line="240" w:lineRule="exact"/>
              <w:ind w:left="2361" w:hanging="1993"/>
              <w:contextualSpacing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513811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SWIFT (BIC): HEBACY2N</w:t>
            </w:r>
            <w:r w:rsidR="009700F3" w:rsidRPr="00513811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1F324A" w:rsidRPr="00AE79EE" w14:paraId="503B9978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74695" w14:textId="77777777" w:rsidR="002A7608" w:rsidRPr="00513811" w:rsidRDefault="002A760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BA661" w14:textId="77777777" w:rsidR="002A7608" w:rsidRPr="00513811" w:rsidRDefault="002A7608" w:rsidP="00B534C7">
            <w:pPr>
              <w:pStyle w:val="ListParagraph"/>
              <w:numPr>
                <w:ilvl w:val="0"/>
                <w:numId w:val="15"/>
              </w:numPr>
              <w:tabs>
                <w:tab w:val="left" w:pos="3233"/>
                <w:tab w:val="left" w:pos="3516"/>
              </w:tabs>
              <w:spacing w:after="20" w:line="240" w:lineRule="exact"/>
              <w:ind w:left="561" w:hanging="334"/>
              <w:contextualSpacing/>
              <w:rPr>
                <w:rFonts w:ascii="Arial Narrow" w:hAnsi="Arial Narrow" w:cs="Arial"/>
                <w:sz w:val="22"/>
                <w:szCs w:val="22"/>
                <w:lang w:val="en-GB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8DA5C" w14:textId="4E3B2A21" w:rsidR="00022FDB" w:rsidRPr="00AE79EE" w:rsidRDefault="006B2D74" w:rsidP="009A68B5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στείλτε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ένα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ψηφιακό</w:t>
            </w:r>
            <w:r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>αντ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ίγραφο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πληρωμής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/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τραπεζικής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απόδειξης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αμοιβής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αξιολόγησ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ή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στη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270BE">
              <w:rPr>
                <w:rFonts w:ascii="Arial Narrow" w:hAnsi="Arial Narrow" w:cs="Arial"/>
                <w:sz w:val="22"/>
                <w:szCs w:val="22"/>
              </w:rPr>
              <w:t>Γραμματέα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0128"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0128"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0128">
              <w:rPr>
                <w:rFonts w:ascii="Arial Narrow" w:hAnsi="Arial Narrow" w:cs="Arial"/>
                <w:sz w:val="22"/>
                <w:szCs w:val="22"/>
              </w:rPr>
              <w:t>στη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διεύθυνση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ηλεκτρονικού</w:t>
            </w:r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12DA">
              <w:rPr>
                <w:rFonts w:ascii="Arial Narrow" w:hAnsi="Arial Narrow" w:cs="Arial"/>
                <w:sz w:val="22"/>
                <w:szCs w:val="22"/>
              </w:rPr>
              <w:t>ταχυδρομείου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hyperlink r:id="rId10" w:history="1">
              <w:r w:rsidR="00BA0128" w:rsidRPr="00513811">
                <w:rPr>
                  <w:rStyle w:val="Hyperlink"/>
                  <w:rFonts w:ascii="Arial Narrow" w:hAnsi="Arial Narrow" w:cs="Arial"/>
                  <w:sz w:val="22"/>
                  <w:szCs w:val="22"/>
                  <w:lang w:val="en-GB"/>
                </w:rPr>
                <w:t>papsychotherapy</w:t>
              </w:r>
              <w:r w:rsidR="00BA0128" w:rsidRPr="00AE79EE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@</w:t>
              </w:r>
              <w:r w:rsidR="00BA0128" w:rsidRPr="00513811">
                <w:rPr>
                  <w:rStyle w:val="Hyperlink"/>
                  <w:rFonts w:ascii="Arial Narrow" w:hAnsi="Arial Narrow" w:cs="Arial"/>
                  <w:sz w:val="22"/>
                  <w:szCs w:val="22"/>
                  <w:lang w:val="en-GB"/>
                </w:rPr>
                <w:t>gmail</w:t>
              </w:r>
              <w:r w:rsidR="00BA0128" w:rsidRPr="00AE79EE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.</w:t>
              </w:r>
              <w:r w:rsidR="00BA0128" w:rsidRPr="00513811">
                <w:rPr>
                  <w:rStyle w:val="Hyperlink"/>
                  <w:rFonts w:ascii="Arial Narrow" w:hAnsi="Arial Narrow" w:cs="Arial"/>
                  <w:sz w:val="22"/>
                  <w:szCs w:val="22"/>
                  <w:lang w:val="en-GB"/>
                </w:rPr>
                <w:t>com</w:t>
              </w:r>
            </w:hyperlink>
            <w:r w:rsidR="002C12DA" w:rsidRPr="00AE79EE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2A760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0128">
              <w:rPr>
                <w:rFonts w:ascii="Arial Narrow" w:hAnsi="Arial Narrow" w:cs="Arial"/>
                <w:sz w:val="22"/>
                <w:szCs w:val="22"/>
              </w:rPr>
              <w:t>αφού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0128">
              <w:rPr>
                <w:rFonts w:ascii="Arial Narrow" w:hAnsi="Arial Narrow" w:cs="Arial"/>
                <w:sz w:val="22"/>
                <w:szCs w:val="22"/>
              </w:rPr>
              <w:t>βεβαιωθείτε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0128">
              <w:rPr>
                <w:rFonts w:ascii="Arial Narrow" w:hAnsi="Arial Narrow" w:cs="Arial"/>
                <w:sz w:val="22"/>
                <w:szCs w:val="22"/>
              </w:rPr>
              <w:t>ότι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68B5">
              <w:rPr>
                <w:rFonts w:ascii="Arial Narrow" w:hAnsi="Arial Narrow" w:cs="Arial"/>
                <w:sz w:val="22"/>
                <w:szCs w:val="22"/>
              </w:rPr>
              <w:t>στην</w:t>
            </w:r>
            <w:r w:rsidR="009A68B5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0128">
              <w:rPr>
                <w:rFonts w:ascii="Arial Narrow" w:hAnsi="Arial Narrow" w:cs="Arial"/>
                <w:sz w:val="22"/>
                <w:szCs w:val="22"/>
              </w:rPr>
              <w:t>απόδειξη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68B5">
              <w:rPr>
                <w:rFonts w:ascii="Arial Narrow" w:hAnsi="Arial Narrow" w:cs="Arial"/>
                <w:sz w:val="22"/>
                <w:szCs w:val="22"/>
              </w:rPr>
              <w:t>αναγράφεται</w:t>
            </w:r>
            <w:r w:rsidR="009A68B5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68B5">
              <w:rPr>
                <w:rFonts w:ascii="Arial Narrow" w:hAnsi="Arial Narrow" w:cs="Arial"/>
                <w:sz w:val="22"/>
                <w:szCs w:val="22"/>
              </w:rPr>
              <w:t>το</w:t>
            </w:r>
            <w:r w:rsidR="009A68B5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68B5">
              <w:rPr>
                <w:rFonts w:ascii="Arial Narrow" w:hAnsi="Arial Narrow" w:cs="Arial"/>
                <w:sz w:val="22"/>
                <w:szCs w:val="22"/>
              </w:rPr>
              <w:t>όνομ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ά</w:t>
            </w:r>
            <w:r w:rsidR="009A68B5" w:rsidRPr="00AE79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68B5"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="00BA0128" w:rsidRPr="00AE79EE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</w:p>
          <w:p w14:paraId="785AD8C9" w14:textId="2971CA41" w:rsidR="00546552" w:rsidRPr="00AE79EE" w:rsidRDefault="00546552" w:rsidP="009A68B5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F324A" w:rsidRPr="00D07F73" w14:paraId="16AE87B1" w14:textId="77777777" w:rsidTr="009A7696">
        <w:trPr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B7394" w14:textId="77777777" w:rsidR="002A7608" w:rsidRPr="00513811" w:rsidRDefault="00022FDB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513811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9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DA638" w14:textId="55CD2A42" w:rsidR="00022FDB" w:rsidRPr="00D07F73" w:rsidRDefault="008270BE" w:rsidP="008270BE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7F7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2C0443" w:rsidRPr="00D07F73">
              <w:rPr>
                <w:rFonts w:ascii="Arial Narrow" w:hAnsi="Arial Narrow" w:cs="Arial"/>
                <w:b/>
                <w:sz w:val="22"/>
                <w:szCs w:val="22"/>
              </w:rPr>
              <w:t xml:space="preserve">Ατομική Συνδρομή Μέλους </w:t>
            </w:r>
            <w:r w:rsidR="00F31651">
              <w:rPr>
                <w:rFonts w:ascii="Arial Narrow" w:hAnsi="Arial Narrow" w:cs="Arial"/>
                <w:b/>
                <w:sz w:val="22"/>
                <w:szCs w:val="22"/>
              </w:rPr>
              <w:t>Συνδεόμενων</w:t>
            </w:r>
            <w:r w:rsidR="002C0443" w:rsidRPr="00D07F73">
              <w:rPr>
                <w:rFonts w:ascii="Arial Narrow" w:hAnsi="Arial Narrow" w:cs="Arial"/>
                <w:b/>
                <w:sz w:val="22"/>
                <w:szCs w:val="22"/>
              </w:rPr>
              <w:t xml:space="preserve"> Επαγγελμάτων </w:t>
            </w:r>
          </w:p>
        </w:tc>
      </w:tr>
      <w:tr w:rsidR="001F324A" w:rsidRPr="002C0443" w14:paraId="56E92FEE" w14:textId="77777777" w:rsidTr="009A7696">
        <w:trPr>
          <w:trHeight w:val="249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84082" w14:textId="77777777" w:rsidR="002A7608" w:rsidRPr="00D07F73" w:rsidRDefault="002A760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F7F57" w14:textId="77777777" w:rsidR="002A7608" w:rsidRPr="00D07F73" w:rsidRDefault="002A7608" w:rsidP="00B534C7">
            <w:pPr>
              <w:pStyle w:val="ListParagraph"/>
              <w:numPr>
                <w:ilvl w:val="0"/>
                <w:numId w:val="16"/>
              </w:numPr>
              <w:tabs>
                <w:tab w:val="left" w:pos="3374"/>
              </w:tabs>
              <w:spacing w:after="20" w:line="240" w:lineRule="exact"/>
              <w:ind w:left="511" w:hanging="284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4E45B" w14:textId="73036C7F" w:rsidR="002A7608" w:rsidRPr="00D07F73" w:rsidRDefault="002C0443" w:rsidP="002C0443">
            <w:pPr>
              <w:tabs>
                <w:tab w:val="left" w:pos="142"/>
                <w:tab w:val="left" w:pos="284"/>
              </w:tabs>
              <w:spacing w:after="20" w:line="240" w:lineRule="exact"/>
              <w:ind w:left="321" w:hanging="321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D07F73">
              <w:rPr>
                <w:rFonts w:ascii="Arial Narrow" w:hAnsi="Arial Narrow" w:cs="Arial"/>
                <w:sz w:val="22"/>
                <w:szCs w:val="22"/>
              </w:rPr>
              <w:t xml:space="preserve">Η Ατομική Συνδρομή Μέλους </w:t>
            </w:r>
            <w:r w:rsidR="00F31651">
              <w:rPr>
                <w:rFonts w:ascii="Arial Narrow" w:hAnsi="Arial Narrow" w:cs="Arial"/>
                <w:sz w:val="22"/>
                <w:szCs w:val="22"/>
              </w:rPr>
              <w:t>Συνδεόμενω</w:t>
            </w:r>
            <w:r w:rsidRPr="00D07F73">
              <w:rPr>
                <w:rFonts w:ascii="Arial Narrow" w:hAnsi="Arial Narrow" w:cs="Arial"/>
                <w:sz w:val="22"/>
                <w:szCs w:val="22"/>
              </w:rPr>
              <w:t xml:space="preserve">ν Επαγγελμάτων ανέρχεται στα </w:t>
            </w:r>
            <w:r w:rsidRPr="000B0714">
              <w:rPr>
                <w:rFonts w:ascii="Arial Narrow" w:hAnsi="Arial Narrow" w:cs="Arial"/>
                <w:b/>
                <w:bCs/>
                <w:sz w:val="22"/>
                <w:szCs w:val="22"/>
              </w:rPr>
              <w:t>€ 75.00</w:t>
            </w:r>
            <w:r w:rsidRPr="00D07F73">
              <w:rPr>
                <w:rFonts w:ascii="Arial Narrow" w:hAnsi="Arial Narrow" w:cs="Arial"/>
                <w:sz w:val="22"/>
                <w:szCs w:val="22"/>
              </w:rPr>
              <w:t xml:space="preserve"> ετησίως.</w:t>
            </w:r>
          </w:p>
        </w:tc>
      </w:tr>
      <w:tr w:rsidR="001F324A" w:rsidRPr="00546552" w14:paraId="2FA9BA1D" w14:textId="77777777" w:rsidTr="009A7696">
        <w:trPr>
          <w:trHeight w:val="249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09221" w14:textId="77777777" w:rsidR="002A7608" w:rsidRPr="00AE79EE" w:rsidRDefault="002A760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2DF92" w14:textId="77777777" w:rsidR="002A7608" w:rsidRPr="00AE79EE" w:rsidRDefault="002A7608" w:rsidP="00B534C7">
            <w:pPr>
              <w:pStyle w:val="ListParagraph"/>
              <w:numPr>
                <w:ilvl w:val="0"/>
                <w:numId w:val="16"/>
              </w:numPr>
              <w:tabs>
                <w:tab w:val="left" w:pos="3374"/>
              </w:tabs>
              <w:spacing w:after="20" w:line="240" w:lineRule="exact"/>
              <w:ind w:left="511" w:hanging="284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7A6E1" w14:textId="07017B42" w:rsidR="002A7608" w:rsidRPr="00546552" w:rsidRDefault="009A68B5" w:rsidP="00B534C7">
            <w:pPr>
              <w:tabs>
                <w:tab w:val="left" w:pos="2352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Μόλις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Διοικητικό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Συμβούλιο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εγκρίνει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αίτησ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θα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ενημερωθείτε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σχετικά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5C65">
              <w:rPr>
                <w:rFonts w:ascii="Arial Narrow" w:hAnsi="Arial Narrow" w:cs="Arial"/>
                <w:sz w:val="22"/>
                <w:szCs w:val="22"/>
              </w:rPr>
              <w:t>τη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Γραμματέα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για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αποδοχή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ως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μέλος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καθώς και για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ποσοστό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«</w:t>
            </w:r>
            <w:r>
              <w:rPr>
                <w:rFonts w:ascii="Arial Narrow" w:hAnsi="Arial Narrow" w:cs="Arial"/>
                <w:sz w:val="22"/>
                <w:szCs w:val="22"/>
              </w:rPr>
              <w:t>Ετήσιας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Συνδρομής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Μέλους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» </w:t>
            </w:r>
            <w:r>
              <w:rPr>
                <w:rFonts w:ascii="Arial Narrow" w:hAnsi="Arial Narrow" w:cs="Arial"/>
                <w:sz w:val="22"/>
                <w:szCs w:val="22"/>
              </w:rPr>
              <w:t>που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απαιτείται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εσάς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προτού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γίνετε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μέλος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A7608"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1F324A" w:rsidRPr="00AE79EE" w14:paraId="0D53BE08" w14:textId="77777777" w:rsidTr="009A7696">
        <w:trPr>
          <w:trHeight w:val="249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5C31A" w14:textId="77777777" w:rsidR="002A7608" w:rsidRPr="00546552" w:rsidRDefault="002A7608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A8ABE" w14:textId="77777777" w:rsidR="002A7608" w:rsidRPr="00546552" w:rsidRDefault="002A7608" w:rsidP="00B534C7">
            <w:pPr>
              <w:pStyle w:val="ListParagraph"/>
              <w:numPr>
                <w:ilvl w:val="0"/>
                <w:numId w:val="16"/>
              </w:numPr>
              <w:tabs>
                <w:tab w:val="left" w:pos="3374"/>
              </w:tabs>
              <w:spacing w:after="20" w:line="240" w:lineRule="exact"/>
              <w:ind w:left="511" w:hanging="284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9941C" w14:textId="29CCA0C8" w:rsidR="00A41013" w:rsidRPr="00AE79EE" w:rsidRDefault="009A68B5" w:rsidP="0023511D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Θα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πρέπει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προχωρήσετε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σε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απευθείας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πληρωμή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συνδρομής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αυτής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στην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τράπεζα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>
              <w:rPr>
                <w:rFonts w:ascii="Arial Narrow" w:hAnsi="Arial Narrow" w:cs="Arial"/>
                <w:sz w:val="22"/>
                <w:szCs w:val="22"/>
              </w:rPr>
              <w:t>δείτε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παραπάνω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>
              <w:rPr>
                <w:rFonts w:ascii="Arial Narrow" w:hAnsi="Arial Narrow" w:cs="Arial"/>
                <w:sz w:val="22"/>
                <w:szCs w:val="22"/>
              </w:rPr>
              <w:t>εντός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28 </w:t>
            </w:r>
            <w:r>
              <w:rPr>
                <w:rFonts w:ascii="Arial Narrow" w:hAnsi="Arial Narrow" w:cs="Arial"/>
                <w:sz w:val="22"/>
                <w:szCs w:val="22"/>
              </w:rPr>
              <w:t>ημερών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αποδοχή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στείλετε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ένα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αντίγραφο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τραπεζικής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απόδειξης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πληρωμής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στον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2C5C65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βεβαιωθείτε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ότι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>στο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αντίγραφο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πληρωμής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αναγράφεται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9A68B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όνομ</w:t>
            </w:r>
            <w:r w:rsidR="00933F01">
              <w:rPr>
                <w:rFonts w:ascii="Arial Narrow" w:hAnsi="Arial Narrow" w:cs="Arial"/>
                <w:sz w:val="22"/>
                <w:szCs w:val="22"/>
              </w:rPr>
              <w:t>ά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σας. </w:t>
            </w:r>
          </w:p>
        </w:tc>
      </w:tr>
      <w:tr w:rsidR="00E64EB7" w:rsidRPr="00C8669D" w14:paraId="05E1023D" w14:textId="77777777" w:rsidTr="009A7696">
        <w:trPr>
          <w:trHeight w:val="249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DF3CC" w14:textId="77777777" w:rsidR="00E64EB7" w:rsidRPr="00AE79EE" w:rsidRDefault="00E64EB7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ED079" w14:textId="77777777" w:rsidR="00E64EB7" w:rsidRPr="00AE79EE" w:rsidRDefault="00E64EB7" w:rsidP="00B534C7">
            <w:pPr>
              <w:pStyle w:val="ListParagraph"/>
              <w:numPr>
                <w:ilvl w:val="0"/>
                <w:numId w:val="16"/>
              </w:numPr>
              <w:tabs>
                <w:tab w:val="left" w:pos="3374"/>
              </w:tabs>
              <w:spacing w:after="20" w:line="240" w:lineRule="exact"/>
              <w:ind w:left="511" w:hanging="284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86D96" w14:textId="5EDF1DD5" w:rsidR="00E64EB7" w:rsidRPr="004C4435" w:rsidRDefault="009E7193" w:rsidP="003F29BC">
            <w:pPr>
              <w:tabs>
                <w:tab w:val="left" w:pos="142"/>
                <w:tab w:val="left" w:pos="284"/>
              </w:tabs>
              <w:spacing w:after="0" w:line="260" w:lineRule="exact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σημειώστε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ότι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αφού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γίνετε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μέλος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η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συνδρομή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θα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ανανεώνεται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αυτόματα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 w:rsidRPr="009E7193">
              <w:rPr>
                <w:rFonts w:ascii="Arial Narrow" w:hAnsi="Arial Narrow" w:cs="Arial"/>
                <w:sz w:val="22"/>
                <w:szCs w:val="22"/>
                <w:vertAlign w:val="superscript"/>
              </w:rPr>
              <w:t>η</w:t>
            </w:r>
            <w:r w:rsidRPr="009E719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Ιουνίου</w:t>
            </w:r>
            <w:r w:rsidR="002C5C65">
              <w:rPr>
                <w:rFonts w:ascii="Arial Narrow" w:hAnsi="Arial Narrow" w:cs="Arial"/>
                <w:sz w:val="22"/>
                <w:szCs w:val="22"/>
              </w:rPr>
              <w:t xml:space="preserve"> κάθε έτους</w:t>
            </w:r>
            <w:r>
              <w:rPr>
                <w:rFonts w:ascii="Arial Narrow" w:hAnsi="Arial Narrow" w:cs="Arial"/>
                <w:sz w:val="22"/>
                <w:szCs w:val="22"/>
              </w:rPr>
              <w:t>. Εάν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επιθυμείτε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τερματίσετε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συνδρομή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απαιτείται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επιβεβαιώσετε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C2A46">
              <w:rPr>
                <w:rFonts w:ascii="Arial Narrow" w:hAnsi="Arial Narrow" w:cs="Arial"/>
                <w:sz w:val="22"/>
                <w:szCs w:val="22"/>
              </w:rPr>
              <w:t>με</w:t>
            </w:r>
            <w:r w:rsidR="001C2A46"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C2A46">
              <w:rPr>
                <w:rFonts w:ascii="Arial Narrow" w:hAnsi="Arial Narrow" w:cs="Arial"/>
                <w:sz w:val="22"/>
                <w:szCs w:val="22"/>
              </w:rPr>
              <w:t>επιστολή</w:t>
            </w:r>
            <w:r w:rsidR="001C2A46" w:rsidRPr="001C2A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C2A46">
              <w:rPr>
                <w:rFonts w:ascii="Arial Narrow" w:hAnsi="Arial Narrow" w:cs="Arial"/>
                <w:sz w:val="22"/>
                <w:szCs w:val="22"/>
              </w:rPr>
              <w:t>παραίτησ</w:t>
            </w:r>
            <w:r w:rsidR="001C26C8">
              <w:rPr>
                <w:rFonts w:ascii="Arial Narrow" w:hAnsi="Arial Narrow" w:cs="Arial"/>
                <w:sz w:val="22"/>
                <w:szCs w:val="22"/>
              </w:rPr>
              <w:t>ή</w:t>
            </w:r>
            <w:r w:rsidR="001C2A46">
              <w:rPr>
                <w:rFonts w:ascii="Arial Narrow" w:hAnsi="Arial Narrow" w:cs="Arial"/>
                <w:sz w:val="22"/>
                <w:szCs w:val="22"/>
              </w:rPr>
              <w:t xml:space="preserve">ς σας που θα απευθύνεται προς τη Γραμματέα του ΠΣΨΘ. </w:t>
            </w:r>
            <w:r w:rsidRPr="001C2A46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</w:p>
        </w:tc>
      </w:tr>
      <w:tr w:rsidR="00204C57" w:rsidRPr="004C4435" w14:paraId="26B8DBA1" w14:textId="77777777" w:rsidTr="009A7696">
        <w:trPr>
          <w:trHeight w:val="249"/>
          <w:jc w:val="center"/>
        </w:trPr>
        <w:tc>
          <w:tcPr>
            <w:tcW w:w="97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FA379" w14:textId="25BA6AC2" w:rsidR="00204C57" w:rsidRDefault="001C2A46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Θα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χαρούμε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να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σας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βοηθήσουμε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με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οποιαδήποτε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περαιτέρω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πληροφορία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και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υποστήριξη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μπορεί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να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χρειαστείτε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για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2C5C65">
              <w:rPr>
                <w:rFonts w:ascii="Arial Narrow" w:hAnsi="Arial Narrow" w:cs="Arial"/>
                <w:sz w:val="20"/>
                <w:szCs w:val="20"/>
              </w:rPr>
              <w:t xml:space="preserve">τη </w:t>
            </w:r>
            <w:r>
              <w:rPr>
                <w:rFonts w:ascii="Arial Narrow" w:hAnsi="Arial Narrow" w:cs="Arial"/>
                <w:sz w:val="20"/>
                <w:szCs w:val="20"/>
              </w:rPr>
              <w:t>συμπλήρωση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της</w:t>
            </w:r>
            <w:r w:rsidRPr="001C2A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αίτησ</w:t>
            </w:r>
            <w:r w:rsidR="001C26C8">
              <w:rPr>
                <w:rFonts w:ascii="Arial Narrow" w:hAnsi="Arial Narrow" w:cs="Arial"/>
                <w:sz w:val="20"/>
                <w:szCs w:val="20"/>
              </w:rPr>
              <w:t>ή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ς σας. </w:t>
            </w:r>
          </w:p>
          <w:p w14:paraId="7B9E4879" w14:textId="6889DA70" w:rsidR="00C26BA2" w:rsidRDefault="00C26BA2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45A67B4" wp14:editId="0A54CE85">
                      <wp:simplePos x="0" y="0"/>
                      <wp:positionH relativeFrom="column">
                        <wp:posOffset>25668</wp:posOffset>
                      </wp:positionH>
                      <wp:positionV relativeFrom="paragraph">
                        <wp:posOffset>82614</wp:posOffset>
                      </wp:positionV>
                      <wp:extent cx="1131815" cy="478814"/>
                      <wp:effectExtent l="50800" t="2540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1815" cy="478814"/>
                                <a:chOff x="0" y="0"/>
                                <a:chExt cx="1654970" cy="743037"/>
                              </a:xfrm>
                            </wpg:grpSpPr>
                            <w14:contentPart bwMode="auto" r:id="rId11">
                              <w14:nvContentPartPr>
                                <w14:cNvPr id="7" name="Ink 7"/>
                                <w14:cNvContentPartPr/>
                              </w14:nvContentPartPr>
                              <w14:xfrm rot="714067">
                                <a:off x="0" y="191770"/>
                                <a:ext cx="1497644" cy="551267"/>
                              </w14:xfrm>
                            </w14:contentPart>
                            <w14:contentPart bwMode="auto" r:id="rId12">
                              <w14:nvContentPartPr>
                                <w14:cNvPr id="19" name="Ink 19"/>
                                <w14:cNvContentPartPr/>
                              </w14:nvContentPartPr>
                              <w14:xfrm rot="199566">
                                <a:off x="190500" y="0"/>
                                <a:ext cx="1464470" cy="521565"/>
                              </w14:xfrm>
                            </w14:contentPart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FD80D" id="Group 5" o:spid="_x0000_s1026" style="position:absolute;margin-left:2pt;margin-top:6.5pt;width:89.1pt;height:37.7pt;z-index:251663360;mso-width-relative:margin;mso-height-relative:margin" coordsize="16549,7430" o:gfxdata="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nk 7" o:spid="_x0000_s1027" type="#_x0000_t75" style="position:absolute;left:-110;top:1800;width:15196;height:5747;rotation:77995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">
                        <v:imagedata r:id="rId13" o:title=""/>
                      </v:shape>
                      <v:shape id="Ink 19" o:spid="_x0000_s1028" type="#_x0000_t75" style="position:absolute;left:1794;top:-117;width:14866;height:5449;rotation:2179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">
                        <v:imagedata r:id="rId14" o:title=""/>
                      </v:shape>
                    </v:group>
                  </w:pict>
                </mc:Fallback>
              </mc:AlternateContent>
            </w:r>
          </w:p>
          <w:p w14:paraId="7B20B0BD" w14:textId="725957CA" w:rsidR="00C26BA2" w:rsidRDefault="00C26BA2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14:paraId="39309308" w14:textId="1809DF5A" w:rsidR="00C26BA2" w:rsidRPr="004C4435" w:rsidRDefault="00C26BA2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14:paraId="6CCF0D1B" w14:textId="0B0AD02C" w:rsidR="00204C57" w:rsidRPr="004C4435" w:rsidRDefault="00204C57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14:paraId="5E36AED5" w14:textId="68529A72" w:rsidR="00204C57" w:rsidRPr="00C26BA2" w:rsidRDefault="00C26BA2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Λώρα Σαββίδου</w:t>
            </w:r>
          </w:p>
          <w:p w14:paraId="235FCE9C" w14:textId="77777777" w:rsidR="00C26BA2" w:rsidRDefault="00C26BA2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Εγγεγραμμένη Δικανική </w:t>
            </w:r>
            <w:r w:rsidR="005F57C2">
              <w:rPr>
                <w:rFonts w:ascii="Arial Narrow" w:hAnsi="Arial Narrow" w:cs="Arial"/>
                <w:sz w:val="20"/>
                <w:szCs w:val="20"/>
              </w:rPr>
              <w:t>Ψυχολόγος</w:t>
            </w:r>
          </w:p>
          <w:p w14:paraId="2E6CD80A" w14:textId="6C41622A" w:rsidR="005F57C2" w:rsidRPr="00546552" w:rsidRDefault="005F57C2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Συστημική Ψυχοθεραπεύτρια</w:t>
            </w:r>
          </w:p>
          <w:p w14:paraId="72DDFC1D" w14:textId="14B3F9F7" w:rsidR="00204C57" w:rsidRPr="002C5C65" w:rsidRDefault="001C2A46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Γραμματέας</w:t>
            </w:r>
            <w:r w:rsidRPr="002C5C6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ΠΣΨΘ</w:t>
            </w:r>
            <w:r w:rsidRPr="002C5C6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578865DE" w14:textId="7B0B93B2" w:rsidR="002B489F" w:rsidRPr="00B846AE" w:rsidRDefault="002B489F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16F07" w:rsidRPr="004C4435" w14:paraId="35F0C14F" w14:textId="77777777" w:rsidTr="009A7696">
        <w:trPr>
          <w:trHeight w:val="249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E6B22" w14:textId="77777777" w:rsidR="00216F07" w:rsidRPr="00B846AE" w:rsidRDefault="00216F07" w:rsidP="00B534C7">
            <w:pPr>
              <w:tabs>
                <w:tab w:val="left" w:pos="142"/>
                <w:tab w:val="left" w:pos="284"/>
              </w:tabs>
              <w:spacing w:after="20" w:line="240" w:lineRule="exact"/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034B1E3" w14:textId="77777777" w:rsidR="00A86062" w:rsidRPr="00B846AE" w:rsidRDefault="00A86062" w:rsidP="00B534C7">
      <w:pPr>
        <w:spacing w:after="20" w:line="240" w:lineRule="exact"/>
        <w:rPr>
          <w:rFonts w:ascii="Arial Narrow" w:hAnsi="Arial Narrow"/>
        </w:rPr>
      </w:pPr>
    </w:p>
    <w:p w14:paraId="30994887" w14:textId="77777777" w:rsidR="00A86062" w:rsidRPr="00B846AE" w:rsidRDefault="00A86062" w:rsidP="00B534C7">
      <w:pPr>
        <w:spacing w:after="20" w:line="240" w:lineRule="exact"/>
        <w:rPr>
          <w:rFonts w:ascii="Arial Narrow" w:hAnsi="Arial Narrow"/>
        </w:rPr>
      </w:pPr>
      <w:r w:rsidRPr="00B846AE">
        <w:rPr>
          <w:rFonts w:ascii="Arial Narrow" w:hAnsi="Arial Narrow"/>
        </w:rPr>
        <w:br w:type="page"/>
      </w:r>
    </w:p>
    <w:tbl>
      <w:tblPr>
        <w:tblStyle w:val="TableGrid"/>
        <w:tblW w:w="9753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9"/>
        <w:gridCol w:w="9214"/>
      </w:tblGrid>
      <w:tr w:rsidR="0058447D" w:rsidRPr="002C5C65" w14:paraId="40D29D18" w14:textId="77777777" w:rsidTr="004E7267">
        <w:trPr>
          <w:trHeight w:val="293"/>
          <w:jc w:val="center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802EA6" w14:textId="77777777" w:rsidR="0058447D" w:rsidRPr="00F25342" w:rsidRDefault="0058447D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  <w:u w:val="single"/>
                <w:lang w:val="en-GB"/>
              </w:rPr>
            </w:pPr>
            <w:r w:rsidRPr="00F2534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A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678A5458" w14:textId="5304B40C" w:rsidR="000178D9" w:rsidRPr="00351C0C" w:rsidRDefault="002C5C65" w:rsidP="002C5C65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Pr="00351C0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Α</w:t>
            </w:r>
            <w:r w:rsidRPr="00351C0C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ΠΡΟΣΩΠΙΚΑ</w:t>
            </w:r>
            <w:r w:rsidRPr="00351C0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ΚΑΙ</w:t>
            </w:r>
            <w:r w:rsidRPr="00351C0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ΕΠΑΓΓΕΛΜΑΤΙΚΑ</w:t>
            </w:r>
            <w:r w:rsidRPr="00351C0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ΣΤΟΙΧΕΙΑ</w:t>
            </w:r>
            <w:r w:rsidRPr="00351C0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</w:tr>
      <w:tr w:rsidR="002A7608" w:rsidRPr="00513811" w14:paraId="4F80A215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6AE1757C" w14:textId="77777777" w:rsidR="002A7608" w:rsidRPr="00351C0C" w:rsidRDefault="002A7608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  <w:tc>
          <w:tcPr>
            <w:tcW w:w="9214" w:type="dxa"/>
          </w:tcPr>
          <w:p w14:paraId="66651918" w14:textId="147535C0" w:rsidR="00147044" w:rsidRPr="00513811" w:rsidRDefault="002C5C65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Επώνυμο</w:t>
            </w:r>
            <w:r w:rsidR="002A7608" w:rsidRPr="00513811">
              <w:rPr>
                <w:rFonts w:ascii="Arial Narrow" w:hAnsi="Arial Narrow" w:cs="Arial"/>
                <w:sz w:val="22"/>
                <w:szCs w:val="22"/>
                <w:lang w:val="en-GB"/>
              </w:rPr>
              <w:t>:</w:t>
            </w:r>
          </w:p>
        </w:tc>
      </w:tr>
      <w:tr w:rsidR="002A7608" w:rsidRPr="00513811" w14:paraId="4BFB812C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14D6DCD8" w14:textId="77777777" w:rsidR="002A7608" w:rsidRPr="00513811" w:rsidRDefault="002A7608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214" w:type="dxa"/>
          </w:tcPr>
          <w:p w14:paraId="11E2FC73" w14:textId="59F90CD3" w:rsidR="002A7608" w:rsidRPr="00513811" w:rsidRDefault="002C5C65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color w:val="FF0000"/>
                <w:sz w:val="22"/>
                <w:szCs w:val="22"/>
                <w:u w:val="single"/>
                <w:lang w:val="en-GB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Όνομα</w:t>
            </w:r>
            <w:r w:rsidR="002A7608" w:rsidRPr="00513811">
              <w:rPr>
                <w:rFonts w:ascii="Arial Narrow" w:hAnsi="Arial Narrow" w:cs="Arial"/>
                <w:sz w:val="22"/>
                <w:szCs w:val="22"/>
                <w:lang w:val="en-GB"/>
              </w:rPr>
              <w:t>:</w:t>
            </w:r>
          </w:p>
        </w:tc>
      </w:tr>
      <w:tr w:rsidR="002A7608" w:rsidRPr="00513811" w14:paraId="71812BE3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0A975412" w14:textId="77777777" w:rsidR="002A7608" w:rsidRPr="00513811" w:rsidRDefault="002A7608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214" w:type="dxa"/>
          </w:tcPr>
          <w:p w14:paraId="6A80FD45" w14:textId="7D698A5F" w:rsidR="002A7608" w:rsidRPr="00513811" w:rsidRDefault="002C5C65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color w:val="FF0000"/>
                <w:sz w:val="22"/>
                <w:szCs w:val="22"/>
                <w:u w:val="single"/>
                <w:lang w:val="en-GB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Ακαδημαϊκός Τίτλος</w:t>
            </w:r>
            <w:r w:rsidR="002A7608" w:rsidRPr="00513811">
              <w:rPr>
                <w:rFonts w:ascii="Arial Narrow" w:hAnsi="Arial Narrow" w:cs="Arial"/>
                <w:sz w:val="22"/>
                <w:szCs w:val="22"/>
                <w:lang w:val="en-GB"/>
              </w:rPr>
              <w:t>:</w:t>
            </w:r>
          </w:p>
        </w:tc>
      </w:tr>
      <w:tr w:rsidR="002A7608" w:rsidRPr="00513811" w14:paraId="3BB8ED8A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037D8BEB" w14:textId="77777777" w:rsidR="002A7608" w:rsidRPr="00513811" w:rsidRDefault="002A7608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214" w:type="dxa"/>
          </w:tcPr>
          <w:p w14:paraId="026D71F1" w14:textId="2FE8DF54" w:rsidR="006B3A27" w:rsidRPr="00513811" w:rsidRDefault="002C5C65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Ημερομηνία Γέννησης</w:t>
            </w:r>
            <w:r w:rsidR="002A7608" w:rsidRPr="00513811">
              <w:rPr>
                <w:rFonts w:ascii="Arial Narrow" w:hAnsi="Arial Narrow" w:cs="Arial"/>
                <w:sz w:val="22"/>
                <w:szCs w:val="22"/>
                <w:lang w:val="en-GB"/>
              </w:rPr>
              <w:t>:</w:t>
            </w:r>
          </w:p>
        </w:tc>
      </w:tr>
      <w:tr w:rsidR="002A7608" w:rsidRPr="00940E53" w14:paraId="702B5C01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407D8972" w14:textId="77777777" w:rsidR="002A7608" w:rsidRPr="00513811" w:rsidRDefault="002A7608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214" w:type="dxa"/>
          </w:tcPr>
          <w:p w14:paraId="2B0EC1BE" w14:textId="0B86899C" w:rsidR="002A7608" w:rsidRPr="00940E53" w:rsidRDefault="00E2408E" w:rsidP="00E2408E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color w:val="FF0000"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Αριθμός</w:t>
            </w:r>
            <w:r w:rsidRPr="00940E5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Δελτίου</w:t>
            </w:r>
            <w:r w:rsidRPr="00940E5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Ταυτότητας</w:t>
            </w:r>
            <w:r w:rsidRPr="00940E5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940E5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Διαβατηρίου</w:t>
            </w:r>
            <w:r w:rsidR="002A7608" w:rsidRPr="00940E53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</w:tr>
      <w:tr w:rsidR="00B82E8B" w:rsidRPr="002C5C65" w14:paraId="525FDE99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4A75853A" w14:textId="77777777" w:rsidR="00B82E8B" w:rsidRPr="00940E53" w:rsidRDefault="00B82E8B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214" w:type="dxa"/>
          </w:tcPr>
          <w:p w14:paraId="1984ED72" w14:textId="56E315AE" w:rsidR="00B82E8B" w:rsidRPr="00351C0C" w:rsidRDefault="00940E53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Στοιχεία Επικοινωνίας</w:t>
            </w:r>
            <w:r w:rsidR="00361B74" w:rsidRPr="00351C0C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1B95ED0F" w14:textId="505FA2B9" w:rsidR="00B82E8B" w:rsidRPr="00351C0C" w:rsidRDefault="00940E53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Τηλέφωνο</w:t>
            </w:r>
            <w:r w:rsidR="00B82E8B" w:rsidRPr="00351C0C">
              <w:rPr>
                <w:rFonts w:ascii="Arial Narrow" w:hAnsi="Arial Narrow" w:cs="Arial"/>
                <w:sz w:val="22"/>
                <w:szCs w:val="22"/>
              </w:rPr>
              <w:t xml:space="preserve">:                                                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             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                      Κινητό</w:t>
            </w:r>
            <w:r w:rsidR="00B82E8B" w:rsidRPr="00351C0C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61B4063B" w14:textId="4FEE5921" w:rsidR="00B82E8B" w:rsidRPr="00351C0C" w:rsidRDefault="00940E53" w:rsidP="00940E53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Διεύθυνση Ηλεκτρονικού Ταχυδρομείου</w:t>
            </w:r>
            <w:r w:rsidR="00B82E8B" w:rsidRPr="00351C0C">
              <w:rPr>
                <w:rFonts w:ascii="Arial Narrow" w:hAnsi="Arial Narrow" w:cs="Arial"/>
                <w:sz w:val="22"/>
                <w:szCs w:val="22"/>
              </w:rPr>
              <w:t xml:space="preserve">:                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                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    </w:t>
            </w:r>
            <w:r w:rsidR="00B82E8B" w:rsidRPr="00351C0C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>Ιστοσελίδα</w:t>
            </w:r>
            <w:r w:rsidR="00B82E8B" w:rsidRPr="00351C0C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</w:tc>
      </w:tr>
      <w:tr w:rsidR="00B82E8B" w:rsidRPr="00513811" w14:paraId="0410B6A8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42EB7344" w14:textId="4CF0178D" w:rsidR="00B82E8B" w:rsidRPr="00351C0C" w:rsidRDefault="00940E53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</w:p>
        </w:tc>
        <w:tc>
          <w:tcPr>
            <w:tcW w:w="9214" w:type="dxa"/>
          </w:tcPr>
          <w:p w14:paraId="5DB1CFD1" w14:textId="4DA18D55" w:rsidR="00B82E8B" w:rsidRPr="00513811" w:rsidRDefault="00940E53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Διεύθυνση Αλληλογραφίας</w:t>
            </w:r>
            <w:r w:rsidR="00B82E8B" w:rsidRPr="00513811">
              <w:rPr>
                <w:rFonts w:ascii="Arial Narrow" w:hAnsi="Arial Narrow" w:cs="Arial"/>
                <w:sz w:val="22"/>
                <w:szCs w:val="22"/>
                <w:lang w:val="en-GB"/>
              </w:rPr>
              <w:t>:</w:t>
            </w:r>
          </w:p>
          <w:p w14:paraId="097E7625" w14:textId="77777777" w:rsidR="00B82E8B" w:rsidRPr="00513811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  <w:lang w:val="en-GB"/>
              </w:rPr>
            </w:pPr>
          </w:p>
          <w:p w14:paraId="53872E86" w14:textId="77777777" w:rsidR="00B82E8B" w:rsidRPr="00513811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  <w:lang w:val="en-GB"/>
              </w:rPr>
            </w:pPr>
          </w:p>
        </w:tc>
      </w:tr>
      <w:tr w:rsidR="00B82E8B" w:rsidRPr="002C5C65" w14:paraId="3347B994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103BF4B2" w14:textId="77777777" w:rsidR="00B82E8B" w:rsidRPr="00513811" w:rsidRDefault="00B82E8B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  <w:u w:val="single"/>
                <w:lang w:val="en-GB"/>
              </w:rPr>
            </w:pPr>
          </w:p>
        </w:tc>
        <w:tc>
          <w:tcPr>
            <w:tcW w:w="9214" w:type="dxa"/>
          </w:tcPr>
          <w:p w14:paraId="672703D7" w14:textId="11630894" w:rsidR="00B82E8B" w:rsidRPr="00940E53" w:rsidRDefault="00940E53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Τι γλώσσες μιλάτε;</w:t>
            </w:r>
          </w:p>
          <w:p w14:paraId="5ECB2B44" w14:textId="77777777" w:rsidR="00B82E8B" w:rsidRPr="00513811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color w:val="FF0000"/>
                <w:sz w:val="21"/>
                <w:szCs w:val="21"/>
                <w:u w:val="single"/>
                <w:lang w:val="en-GB"/>
              </w:rPr>
            </w:pPr>
          </w:p>
        </w:tc>
      </w:tr>
      <w:tr w:rsidR="00B82E8B" w:rsidRPr="00AE79EE" w14:paraId="73BD8859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61A72F7E" w14:textId="77777777" w:rsidR="00B82E8B" w:rsidRPr="00513811" w:rsidRDefault="00B82E8B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  <w:u w:val="single"/>
                <w:lang w:val="en-GB"/>
              </w:rPr>
            </w:pPr>
          </w:p>
        </w:tc>
        <w:tc>
          <w:tcPr>
            <w:tcW w:w="9214" w:type="dxa"/>
          </w:tcPr>
          <w:p w14:paraId="65D5CE9C" w14:textId="34467A50" w:rsidR="00B82E8B" w:rsidRPr="00584771" w:rsidRDefault="00940E53" w:rsidP="008D445D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584771">
              <w:rPr>
                <w:rFonts w:ascii="Arial Narrow" w:hAnsi="Arial Narrow" w:cs="Arial"/>
                <w:sz w:val="22"/>
                <w:szCs w:val="22"/>
              </w:rPr>
              <w:t>Κατέχετε</w:t>
            </w:r>
            <w:r w:rsidR="005877CF" w:rsidRPr="0058477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F29BC" w:rsidRPr="00584771">
              <w:rPr>
                <w:rFonts w:ascii="Arial Narrow" w:hAnsi="Arial Narrow" w:cs="Arial"/>
                <w:sz w:val="22"/>
                <w:szCs w:val="22"/>
              </w:rPr>
              <w:t xml:space="preserve">οποιοδήποτε </w:t>
            </w:r>
            <w:r w:rsidRPr="00584771">
              <w:rPr>
                <w:rFonts w:ascii="Arial Narrow" w:hAnsi="Arial Narrow" w:cs="Arial"/>
                <w:sz w:val="22"/>
                <w:szCs w:val="22"/>
              </w:rPr>
              <w:t>επαγγελματικό</w:t>
            </w:r>
            <w:r w:rsidR="005877CF" w:rsidRPr="00584771">
              <w:rPr>
                <w:rFonts w:ascii="Arial Narrow" w:hAnsi="Arial Narrow" w:cs="Arial"/>
                <w:sz w:val="22"/>
                <w:szCs w:val="22"/>
              </w:rPr>
              <w:t xml:space="preserve"> προσόν</w:t>
            </w:r>
            <w:r w:rsidRPr="00584771">
              <w:rPr>
                <w:rFonts w:ascii="Arial Narrow" w:hAnsi="Arial Narrow" w:cs="Arial"/>
                <w:sz w:val="22"/>
                <w:szCs w:val="22"/>
              </w:rPr>
              <w:t xml:space="preserve">  σε</w:t>
            </w:r>
            <w:r w:rsidR="005877CF" w:rsidRPr="00584771">
              <w:rPr>
                <w:rFonts w:ascii="Arial Narrow" w:hAnsi="Arial Narrow" w:cs="Arial"/>
                <w:sz w:val="22"/>
                <w:szCs w:val="22"/>
              </w:rPr>
              <w:t xml:space="preserve"> κάποιο</w:t>
            </w:r>
            <w:r w:rsidRPr="00584771">
              <w:rPr>
                <w:rFonts w:ascii="Arial Narrow" w:hAnsi="Arial Narrow" w:cs="Arial"/>
                <w:sz w:val="22"/>
                <w:szCs w:val="22"/>
              </w:rPr>
              <w:t xml:space="preserve"> επάγγελμα παρεμφερές </w:t>
            </w:r>
            <w:r w:rsidR="005877CF" w:rsidRPr="00584771">
              <w:rPr>
                <w:rFonts w:ascii="Arial Narrow" w:hAnsi="Arial Narrow" w:cs="Arial"/>
                <w:sz w:val="22"/>
                <w:szCs w:val="22"/>
              </w:rPr>
              <w:t xml:space="preserve">με την ψυχοθεραπεία; </w:t>
            </w:r>
          </w:p>
          <w:p w14:paraId="38B22202" w14:textId="77777777" w:rsidR="00546552" w:rsidRPr="00584771" w:rsidRDefault="00546552" w:rsidP="008D445D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56642EB5" w14:textId="448F5E39" w:rsidR="00B82E8B" w:rsidRPr="00584771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Style w:val="A6"/>
                <w:rFonts w:ascii="Arial Narrow" w:hAnsi="Arial Narrow" w:cs="Arial"/>
                <w:sz w:val="22"/>
                <w:szCs w:val="22"/>
              </w:rPr>
            </w:pPr>
            <w:r w:rsidRPr="00584771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5877CF" w:rsidRPr="00584771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διαγράψτε ανάλογα</w:t>
            </w:r>
            <w:r w:rsidRPr="00584771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  <w:r w:rsidR="005877CF" w:rsidRPr="00584771">
              <w:rPr>
                <w:rFonts w:ascii="Arial Narrow" w:hAnsi="Arial Narrow" w:cs="Arial"/>
                <w:sz w:val="21"/>
                <w:szCs w:val="21"/>
              </w:rPr>
              <w:tab/>
            </w:r>
            <w:r w:rsidR="005877CF" w:rsidRPr="00584771">
              <w:rPr>
                <w:rFonts w:ascii="Arial Narrow" w:hAnsi="Arial Narrow" w:cs="Arial"/>
                <w:sz w:val="21"/>
                <w:szCs w:val="21"/>
              </w:rPr>
              <w:tab/>
              <w:t>ΟΧΙ</w:t>
            </w:r>
            <w:r w:rsidRPr="00584771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Pr="00584771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Pr="00584771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Pr="00584771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="005877CF" w:rsidRPr="00584771">
              <w:rPr>
                <w:rStyle w:val="A6"/>
                <w:rFonts w:ascii="Arial Narrow" w:hAnsi="Arial Narrow" w:cs="Arial"/>
                <w:sz w:val="22"/>
                <w:szCs w:val="22"/>
              </w:rPr>
              <w:t>ΝΑΙ</w:t>
            </w:r>
            <w:r w:rsidRPr="00584771">
              <w:rPr>
                <w:rStyle w:val="A6"/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5C60AF24" w14:textId="4AD9605B" w:rsidR="00B82E8B" w:rsidRPr="00584771" w:rsidRDefault="005877CF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584771">
              <w:rPr>
                <w:rFonts w:ascii="Arial Narrow" w:hAnsi="Arial Narrow" w:cs="Arial"/>
                <w:sz w:val="22"/>
                <w:szCs w:val="22"/>
              </w:rPr>
              <w:t xml:space="preserve">Παρακαλώ δηλώστε το όνομα του τίτλου σπουδών και του εκπαιδευτικού ιδρύματος που σας απένειμε τον τίτλο:  </w:t>
            </w:r>
          </w:p>
          <w:p w14:paraId="042BECAC" w14:textId="77777777" w:rsidR="00B82E8B" w:rsidRPr="00584771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1"/>
                <w:szCs w:val="21"/>
              </w:rPr>
            </w:pPr>
          </w:p>
          <w:p w14:paraId="242327E0" w14:textId="77777777" w:rsidR="00B82E8B" w:rsidRPr="004B38E4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color w:val="FF0000"/>
                <w:sz w:val="21"/>
                <w:szCs w:val="21"/>
                <w:u w:val="single"/>
              </w:rPr>
            </w:pPr>
          </w:p>
        </w:tc>
      </w:tr>
      <w:tr w:rsidR="00B82E8B" w:rsidRPr="00546552" w14:paraId="4E6AC520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4924C594" w14:textId="77777777" w:rsidR="00B82E8B" w:rsidRPr="00AE79EE" w:rsidRDefault="00B82E8B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  <w:u w:val="single"/>
              </w:rPr>
            </w:pPr>
          </w:p>
        </w:tc>
        <w:tc>
          <w:tcPr>
            <w:tcW w:w="9214" w:type="dxa"/>
          </w:tcPr>
          <w:p w14:paraId="22BC935D" w14:textId="1353BC51" w:rsidR="00B82E8B" w:rsidRPr="00AE79EE" w:rsidRDefault="005877CF" w:rsidP="008D445D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584771">
              <w:rPr>
                <w:rFonts w:ascii="Arial Narrow" w:hAnsi="Arial Narrow" w:cs="Arial"/>
                <w:sz w:val="22"/>
                <w:szCs w:val="22"/>
              </w:rPr>
              <w:t>Έχετε διαπιστευθεί ως επαγγελματίας από άλλο επαγγελματικό φορέα;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376E0D09" w14:textId="30D7614E" w:rsidR="00B82E8B" w:rsidRPr="00546552" w:rsidRDefault="005877CF" w:rsidP="008D445D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</w:pPr>
            <w:r w:rsidRPr="00546552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Pr="0054655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διαγράψτε</w:t>
            </w:r>
            <w:r w:rsidRPr="0054655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ανάλογα</w:t>
            </w:r>
            <w:r w:rsidRPr="00546552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  <w:r w:rsidRPr="00546552">
              <w:rPr>
                <w:rFonts w:ascii="Arial Narrow" w:hAnsi="Arial Narrow" w:cs="Arial"/>
                <w:sz w:val="21"/>
                <w:szCs w:val="21"/>
              </w:rPr>
              <w:tab/>
            </w:r>
            <w:r w:rsidR="00B82E8B" w:rsidRPr="00546552"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ab/>
            </w:r>
            <w:r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>ΟΧΙ</w:t>
            </w:r>
            <w:r w:rsidR="00B82E8B" w:rsidRPr="00546552"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ab/>
            </w:r>
            <w:r w:rsidR="00B82E8B" w:rsidRPr="00546552"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ab/>
            </w:r>
            <w:r w:rsidR="00B82E8B" w:rsidRPr="00546552"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ab/>
            </w:r>
            <w:r w:rsidRPr="00546552"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 xml:space="preserve">            </w:t>
            </w:r>
            <w:r w:rsidRPr="005877CF"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>ΝΑΙ</w:t>
            </w:r>
            <w:r w:rsidR="00B82E8B" w:rsidRPr="00546552">
              <w:rPr>
                <w:rStyle w:val="A6"/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</w:p>
          <w:p w14:paraId="13F6D93B" w14:textId="38A36C5F" w:rsidR="00B82E8B" w:rsidRPr="00546552" w:rsidRDefault="005877CF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1"/>
                <w:szCs w:val="21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δηλώστε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όνομα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στοιχε</w:t>
            </w:r>
            <w:r w:rsidR="00546552">
              <w:rPr>
                <w:rFonts w:ascii="Arial Narrow" w:hAnsi="Arial Narrow" w:cs="Arial"/>
                <w:sz w:val="22"/>
                <w:szCs w:val="22"/>
              </w:rPr>
              <w:t>ία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επαγγελματικού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φορέα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που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έχει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διαπιστεύσει</w:t>
            </w:r>
            <w:r w:rsidRPr="00546552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7FF8606E" w14:textId="77777777" w:rsidR="00B82E8B" w:rsidRPr="00546552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sz w:val="21"/>
                <w:szCs w:val="21"/>
              </w:rPr>
            </w:pPr>
          </w:p>
          <w:p w14:paraId="76985E68" w14:textId="77777777" w:rsidR="00B82E8B" w:rsidRPr="00546552" w:rsidRDefault="00B82E8B" w:rsidP="008D445D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82E8B" w:rsidRPr="00351C0C" w14:paraId="608D1EBA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71193483" w14:textId="77777777" w:rsidR="00B82E8B" w:rsidRPr="00546552" w:rsidRDefault="00B82E8B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  <w:u w:val="single"/>
              </w:rPr>
            </w:pPr>
          </w:p>
        </w:tc>
        <w:tc>
          <w:tcPr>
            <w:tcW w:w="9214" w:type="dxa"/>
          </w:tcPr>
          <w:p w14:paraId="6F008843" w14:textId="1C121348" w:rsidR="00B82E8B" w:rsidRPr="00AE79EE" w:rsidRDefault="00351C0C" w:rsidP="008D445D">
            <w:pPr>
              <w:pStyle w:val="Pa9"/>
              <w:tabs>
                <w:tab w:val="left" w:pos="142"/>
                <w:tab w:val="left" w:pos="284"/>
              </w:tabs>
              <w:spacing w:after="20" w:line="240" w:lineRule="exact"/>
              <w:rPr>
                <w:rFonts w:ascii="Arial Narrow" w:hAnsi="Arial Narrow" w:cs="Arial"/>
                <w:sz w:val="22"/>
                <w:szCs w:val="22"/>
                <w:lang w:val="el-GR"/>
              </w:rPr>
            </w:pPr>
            <w:r w:rsidRPr="00584771">
              <w:rPr>
                <w:rFonts w:ascii="Arial Narrow" w:hAnsi="Arial Narrow" w:cs="Arial"/>
                <w:sz w:val="22"/>
                <w:szCs w:val="22"/>
                <w:lang w:val="el-GR"/>
              </w:rPr>
              <w:t>Έχει απορριφθεί ποτέ αίτησ</w:t>
            </w:r>
            <w:r w:rsidR="009217A9">
              <w:rPr>
                <w:rFonts w:ascii="Arial Narrow" w:hAnsi="Arial Narrow" w:cs="Arial"/>
                <w:sz w:val="22"/>
                <w:szCs w:val="22"/>
                <w:lang w:val="el-GR"/>
              </w:rPr>
              <w:t>ή</w:t>
            </w:r>
            <w:r w:rsidRPr="00584771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σας </w:t>
            </w:r>
            <w:r w:rsidR="000E463A" w:rsidRPr="00584771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για </w:t>
            </w:r>
            <w:r w:rsidRPr="00584771">
              <w:rPr>
                <w:rFonts w:ascii="Arial Narrow" w:hAnsi="Arial Narrow" w:cs="Arial"/>
                <w:sz w:val="22"/>
                <w:szCs w:val="22"/>
                <w:lang w:val="el-GR"/>
              </w:rPr>
              <w:t>να γίνετε μέλος σε κάποι</w:t>
            </w:r>
            <w:r w:rsidR="00584771">
              <w:rPr>
                <w:rFonts w:ascii="Arial Narrow" w:hAnsi="Arial Narrow" w:cs="Arial"/>
                <w:sz w:val="22"/>
                <w:szCs w:val="22"/>
                <w:lang w:val="el-GR"/>
              </w:rPr>
              <w:t>ο</w:t>
            </w:r>
            <w:r w:rsidRPr="00584771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επαγγελματικ</w:t>
            </w:r>
            <w:r w:rsidR="00584771">
              <w:rPr>
                <w:rFonts w:ascii="Arial Narrow" w:hAnsi="Arial Narrow" w:cs="Arial"/>
                <w:sz w:val="22"/>
                <w:szCs w:val="22"/>
                <w:lang w:val="el-GR"/>
              </w:rPr>
              <w:t>ό</w:t>
            </w:r>
            <w:r w:rsidRPr="00584771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 w:rsidR="00584771">
              <w:rPr>
                <w:rFonts w:ascii="Arial Narrow" w:hAnsi="Arial Narrow" w:cs="Arial"/>
                <w:sz w:val="22"/>
                <w:szCs w:val="22"/>
                <w:lang w:val="el-GR"/>
              </w:rPr>
              <w:t>σύνδεσμο</w:t>
            </w:r>
            <w:r w:rsidRPr="00584771">
              <w:rPr>
                <w:rFonts w:ascii="Arial Narrow" w:hAnsi="Arial Narrow" w:cs="Arial"/>
                <w:sz w:val="22"/>
                <w:szCs w:val="22"/>
                <w:lang w:val="el-GR"/>
              </w:rPr>
              <w:t>;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</w:p>
          <w:p w14:paraId="02786A27" w14:textId="4A2568E3" w:rsidR="00B82E8B" w:rsidRPr="00584771" w:rsidRDefault="00B82E8B" w:rsidP="00351C0C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51C0C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351C0C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διαγράψτε ανάλογα)</w:t>
            </w:r>
            <w:r w:rsidR="00351C0C">
              <w:rPr>
                <w:rFonts w:ascii="Arial Narrow" w:hAnsi="Arial Narrow" w:cs="Arial"/>
                <w:sz w:val="21"/>
                <w:szCs w:val="21"/>
              </w:rPr>
              <w:tab/>
            </w:r>
            <w:r w:rsidR="00351C0C">
              <w:rPr>
                <w:rFonts w:ascii="Arial Narrow" w:hAnsi="Arial Narrow" w:cs="Arial"/>
                <w:sz w:val="21"/>
                <w:szCs w:val="21"/>
              </w:rPr>
              <w:tab/>
              <w:t>ΟΧΙ</w:t>
            </w:r>
            <w:r w:rsidRPr="00351C0C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Pr="00351C0C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Pr="00351C0C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Pr="00351C0C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="00351C0C" w:rsidRPr="00351C0C">
              <w:rPr>
                <w:rStyle w:val="A6"/>
                <w:rFonts w:ascii="Arial Narrow" w:hAnsi="Arial Narrow" w:cs="Arial"/>
                <w:sz w:val="22"/>
                <w:szCs w:val="22"/>
              </w:rPr>
              <w:t>ΝΑΙ</w:t>
            </w:r>
          </w:p>
        </w:tc>
      </w:tr>
      <w:tr w:rsidR="00B82E8B" w:rsidRPr="00351C0C" w14:paraId="5A004E59" w14:textId="77777777" w:rsidTr="00B37F33">
        <w:trPr>
          <w:jc w:val="center"/>
        </w:trPr>
        <w:tc>
          <w:tcPr>
            <w:tcW w:w="539" w:type="dxa"/>
            <w:shd w:val="clear" w:color="auto" w:fill="F2F2F2" w:themeFill="background1" w:themeFillShade="F2"/>
          </w:tcPr>
          <w:p w14:paraId="20E0A722" w14:textId="77777777" w:rsidR="00B82E8B" w:rsidRPr="00351C0C" w:rsidRDefault="00B82E8B" w:rsidP="00B534C7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  <w:u w:val="single"/>
              </w:rPr>
            </w:pPr>
          </w:p>
        </w:tc>
        <w:tc>
          <w:tcPr>
            <w:tcW w:w="9214" w:type="dxa"/>
          </w:tcPr>
          <w:p w14:paraId="65787A7F" w14:textId="16839501" w:rsidR="00B82E8B" w:rsidRPr="006B661F" w:rsidRDefault="00351C0C" w:rsidP="00AA0952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1"/>
                <w:szCs w:val="21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Έχετε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καταδικαστεί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ποτέ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για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ποινικό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αδίκημα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έχετε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λάβει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απαλλαγή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υπό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όρους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για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κάποιο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αδίκημα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κάποια προειδοποίηση από την αστυνομία;</w:t>
            </w:r>
            <w:r w:rsidR="006B661F" w:rsidRPr="00351C0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82E8B" w:rsidRPr="00351C0C">
              <w:rPr>
                <w:rFonts w:ascii="Arial Narrow" w:hAnsi="Arial Narrow" w:cs="Arial"/>
                <w:sz w:val="22"/>
                <w:szCs w:val="22"/>
              </w:rPr>
              <w:br/>
            </w:r>
            <w:r w:rsidR="00B82E8B" w:rsidRPr="006B661F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AA0952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AA0952" w:rsidRPr="006B661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AA0952">
              <w:rPr>
                <w:rFonts w:ascii="Arial Narrow" w:hAnsi="Arial Narrow" w:cs="Arial"/>
                <w:b/>
                <w:i/>
                <w:sz w:val="18"/>
                <w:szCs w:val="18"/>
              </w:rPr>
              <w:t>διαγράψτε</w:t>
            </w:r>
            <w:r w:rsidR="00AA0952" w:rsidRPr="006B661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AA0952">
              <w:rPr>
                <w:rFonts w:ascii="Arial Narrow" w:hAnsi="Arial Narrow" w:cs="Arial"/>
                <w:b/>
                <w:i/>
                <w:sz w:val="18"/>
                <w:szCs w:val="18"/>
              </w:rPr>
              <w:t>ανάλογα</w:t>
            </w:r>
            <w:r w:rsidR="00AA0952" w:rsidRPr="006B661F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  <w:r w:rsidR="00AA0952" w:rsidRPr="006B661F">
              <w:rPr>
                <w:rFonts w:ascii="Arial Narrow" w:hAnsi="Arial Narrow" w:cs="Arial"/>
                <w:sz w:val="21"/>
                <w:szCs w:val="21"/>
              </w:rPr>
              <w:tab/>
            </w:r>
            <w:r w:rsidR="00AA0952" w:rsidRPr="006B661F">
              <w:rPr>
                <w:rFonts w:ascii="Arial Narrow" w:hAnsi="Arial Narrow" w:cs="Arial"/>
                <w:sz w:val="21"/>
                <w:szCs w:val="21"/>
              </w:rPr>
              <w:tab/>
            </w:r>
            <w:r w:rsidR="00AA0952">
              <w:rPr>
                <w:rStyle w:val="A6"/>
                <w:rFonts w:ascii="Arial Narrow" w:hAnsi="Arial Narrow" w:cs="Arial"/>
                <w:sz w:val="22"/>
                <w:szCs w:val="22"/>
              </w:rPr>
              <w:t>ΟΧΙ</w:t>
            </w:r>
            <w:r w:rsidR="00B82E8B" w:rsidRPr="006B661F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="00B82E8B" w:rsidRPr="006B661F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="00B82E8B" w:rsidRPr="006B661F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</w:r>
            <w:r w:rsidR="00AA0952" w:rsidRPr="006B661F">
              <w:rPr>
                <w:rStyle w:val="A6"/>
                <w:rFonts w:ascii="Arial Narrow" w:hAnsi="Arial Narrow" w:cs="Arial"/>
                <w:sz w:val="22"/>
                <w:szCs w:val="22"/>
              </w:rPr>
              <w:tab/>
              <w:t>ΝΑΙ</w:t>
            </w:r>
          </w:p>
        </w:tc>
      </w:tr>
      <w:tr w:rsidR="00B82E8B" w:rsidRPr="00351C0C" w14:paraId="70B487AC" w14:textId="77777777" w:rsidTr="004E7267">
        <w:trPr>
          <w:trHeight w:val="116"/>
          <w:jc w:val="center"/>
        </w:trPr>
        <w:tc>
          <w:tcPr>
            <w:tcW w:w="9753" w:type="dxa"/>
            <w:gridSpan w:val="2"/>
            <w:shd w:val="clear" w:color="auto" w:fill="D9D9D9" w:themeFill="background1" w:themeFillShade="D9"/>
          </w:tcPr>
          <w:p w14:paraId="58CAA1F8" w14:textId="77777777" w:rsidR="00B82E8B" w:rsidRPr="006B661F" w:rsidRDefault="00B82E8B" w:rsidP="00B534C7">
            <w:pPr>
              <w:spacing w:after="20" w:line="240" w:lineRule="exact"/>
              <w:rPr>
                <w:rFonts w:ascii="Arial Narrow" w:hAnsi="Arial Narrow" w:cs="Arial"/>
                <w:sz w:val="21"/>
                <w:szCs w:val="21"/>
              </w:rPr>
            </w:pPr>
          </w:p>
        </w:tc>
      </w:tr>
    </w:tbl>
    <w:p w14:paraId="58C5D6DB" w14:textId="77777777" w:rsidR="007509CE" w:rsidRPr="006B661F" w:rsidRDefault="007509CE" w:rsidP="00B534C7">
      <w:pPr>
        <w:spacing w:after="20" w:line="240" w:lineRule="exact"/>
        <w:rPr>
          <w:rFonts w:ascii="Arial Narrow" w:hAnsi="Arial Narrow"/>
        </w:rPr>
      </w:pPr>
    </w:p>
    <w:p w14:paraId="38D075B0" w14:textId="77777777" w:rsidR="007509CE" w:rsidRPr="006B661F" w:rsidRDefault="007509CE" w:rsidP="00B534C7">
      <w:pPr>
        <w:spacing w:after="20" w:line="240" w:lineRule="exact"/>
        <w:rPr>
          <w:rFonts w:ascii="Arial Narrow" w:hAnsi="Arial Narrow"/>
        </w:rPr>
      </w:pPr>
      <w:r w:rsidRPr="006B661F">
        <w:rPr>
          <w:rFonts w:ascii="Arial Narrow" w:hAnsi="Arial Narrow"/>
        </w:rPr>
        <w:br w:type="page"/>
      </w:r>
    </w:p>
    <w:tbl>
      <w:tblPr>
        <w:tblStyle w:val="TableGrid"/>
        <w:tblW w:w="5277" w:type="pct"/>
        <w:jc w:val="center"/>
        <w:tblLook w:val="04A0" w:firstRow="1" w:lastRow="0" w:firstColumn="1" w:lastColumn="0" w:noHBand="0" w:noVBand="1"/>
      </w:tblPr>
      <w:tblGrid>
        <w:gridCol w:w="457"/>
        <w:gridCol w:w="9099"/>
      </w:tblGrid>
      <w:tr w:rsidR="006447A2" w:rsidRPr="00C8669D" w14:paraId="71194C89" w14:textId="77777777" w:rsidTr="007509CE">
        <w:trPr>
          <w:trHeight w:val="920"/>
          <w:jc w:val="center"/>
        </w:trPr>
        <w:tc>
          <w:tcPr>
            <w:tcW w:w="239" w:type="pct"/>
            <w:shd w:val="clear" w:color="auto" w:fill="D9D9D9" w:themeFill="background1" w:themeFillShade="D9"/>
            <w:vAlign w:val="center"/>
          </w:tcPr>
          <w:p w14:paraId="303FAA85" w14:textId="77777777" w:rsidR="00E43B62" w:rsidRPr="001233A8" w:rsidRDefault="00B567D1" w:rsidP="00B534C7">
            <w:pPr>
              <w:tabs>
                <w:tab w:val="left" w:pos="142"/>
                <w:tab w:val="left" w:pos="284"/>
              </w:tabs>
              <w:spacing w:after="20" w:line="240" w:lineRule="exact"/>
              <w:rPr>
                <w:rFonts w:ascii="Arial Narrow" w:hAnsi="Arial Narrow" w:cs="Arial"/>
                <w:b/>
                <w:sz w:val="22"/>
                <w:szCs w:val="22"/>
                <w:u w:val="single"/>
                <w:lang w:val="en-GB"/>
              </w:rPr>
            </w:pPr>
            <w:r w:rsidRPr="006B661F">
              <w:rPr>
                <w:rFonts w:ascii="Arial Narrow" w:hAnsi="Arial Narrow" w:cs="Arial"/>
                <w:b/>
              </w:rPr>
              <w:t xml:space="preserve"> </w:t>
            </w:r>
            <w:r w:rsidRPr="001233A8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</w:p>
        </w:tc>
        <w:tc>
          <w:tcPr>
            <w:tcW w:w="4761" w:type="pct"/>
            <w:shd w:val="clear" w:color="auto" w:fill="D9D9D9" w:themeFill="background1" w:themeFillShade="D9"/>
          </w:tcPr>
          <w:p w14:paraId="157D7208" w14:textId="3BB7860C" w:rsidR="00E43B62" w:rsidRPr="000E463A" w:rsidRDefault="00AA0952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Pr="000E463A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Β</w:t>
            </w:r>
            <w:r w:rsidRPr="000E463A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ΕΠΑΓΓΕΛΜΑΤΙΚΗ</w:t>
            </w:r>
            <w:r w:rsidRPr="000E463A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ΕΞΑΣΚΗΣΗ</w:t>
            </w:r>
          </w:p>
          <w:p w14:paraId="088C5BDA" w14:textId="7EB5898C" w:rsidR="006D6B52" w:rsidRPr="004C4435" w:rsidRDefault="00FB5520" w:rsidP="008F7DE0">
            <w:pPr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Το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Μέρος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Β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ισχύει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για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όλη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την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εκπαίδευση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και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κατάρτιση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που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έχετε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ολοκληρώσει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και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που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έχει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οδηγήσει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στην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απόκτηση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των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επαγγελματικών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σας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προσόντων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/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και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εξειδίκευσ</w:t>
            </w:r>
            <w:r w:rsidR="009217A9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ς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σας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σε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ένα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από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τα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παρεμφερή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</w:t>
            </w:r>
            <w:r w:rsid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>ν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ψυχοθεραπεία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επαγγέλματα. Αυτό</w:t>
            </w:r>
            <w:r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περιλαμβάνει</w:t>
            </w:r>
            <w:r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: </w:t>
            </w:r>
          </w:p>
          <w:p w14:paraId="0BAC5D7D" w14:textId="4CDE4D89" w:rsidR="009F4D14" w:rsidRPr="004C4435" w:rsidRDefault="00AC0588" w:rsidP="008F7DE0">
            <w:pPr>
              <w:tabs>
                <w:tab w:val="left" w:pos="215"/>
              </w:tabs>
              <w:spacing w:after="20" w:line="240" w:lineRule="exact"/>
              <w:ind w:left="215" w:hanging="215"/>
              <w:jc w:val="both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B37F33">
              <w:rPr>
                <w:rFonts w:ascii="Arial Narrow" w:hAnsi="Arial Narrow" w:cs="Arial"/>
                <w:b/>
                <w:i/>
                <w:sz w:val="18"/>
                <w:szCs w:val="18"/>
                <w:lang w:val="en-GB"/>
              </w:rPr>
              <w:t>a</w:t>
            </w:r>
            <w:r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)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Πτυχιακή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Εκπαίδευση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/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Κατάρτιση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(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Κανονικά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απαιτείται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πανεπιστημιακό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πτυχίο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3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ετών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σε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ένα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από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τα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ανθρωπιστικά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επαγγέλματα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το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αντίστοιχο</w:t>
            </w:r>
            <w:r w:rsidR="00FB5520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  <w:r w:rsidR="004A2ECD" w:rsidRPr="004C4435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</w:p>
          <w:p w14:paraId="6E8B4D17" w14:textId="35D61674" w:rsidR="00845DAD" w:rsidRPr="004C4435" w:rsidRDefault="00AC0588" w:rsidP="003F29BC">
            <w:pPr>
              <w:tabs>
                <w:tab w:val="left" w:pos="2057"/>
              </w:tabs>
              <w:spacing w:after="20" w:line="240" w:lineRule="exact"/>
              <w:ind w:left="215" w:hanging="215"/>
              <w:jc w:val="both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37F33">
              <w:rPr>
                <w:rFonts w:ascii="Arial Narrow" w:hAnsi="Arial Narrow" w:cs="Arial"/>
                <w:b/>
                <w:i/>
                <w:sz w:val="18"/>
                <w:szCs w:val="18"/>
                <w:lang w:val="en-GB"/>
              </w:rPr>
              <w:t>b</w:t>
            </w:r>
            <w:r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)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Μεταπτυχιακή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εκπαίδευση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/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και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Επιμόρφωση. 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συμπεριλάβετε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όλες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>τις</w:t>
            </w:r>
            <w:r w:rsidR="00FB5520" w:rsidRP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FB552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μεταπτυχιακές σπουδές και τα σεμινάρια που θεωρείτε σημαντικά). </w:t>
            </w:r>
          </w:p>
        </w:tc>
      </w:tr>
      <w:tr w:rsidR="006447A2" w:rsidRPr="00513811" w14:paraId="5B70A348" w14:textId="77777777" w:rsidTr="009E2243">
        <w:trPr>
          <w:trHeight w:val="372"/>
          <w:jc w:val="center"/>
        </w:trPr>
        <w:tc>
          <w:tcPr>
            <w:tcW w:w="239" w:type="pct"/>
            <w:shd w:val="clear" w:color="auto" w:fill="F2F2F2" w:themeFill="background1" w:themeFillShade="F2"/>
            <w:vAlign w:val="center"/>
          </w:tcPr>
          <w:p w14:paraId="729A143C" w14:textId="77777777" w:rsidR="0000454B" w:rsidRPr="00B7563B" w:rsidRDefault="00B567D1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B7563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45312E" w:rsidRPr="00B7563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4761" w:type="pct"/>
            <w:shd w:val="clear" w:color="auto" w:fill="F2F2F2" w:themeFill="background1" w:themeFillShade="F2"/>
            <w:vAlign w:val="center"/>
          </w:tcPr>
          <w:p w14:paraId="1C07345D" w14:textId="5213E5D6" w:rsidR="0000454B" w:rsidRPr="00B7563B" w:rsidRDefault="00FE6BC1" w:rsidP="00FE6BC1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Θεωρία και Μεθοδολογία</w:t>
            </w:r>
            <w:r w:rsidR="009F4D14" w:rsidRPr="00B7563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</w:tr>
      <w:tr w:rsidR="006447A2" w:rsidRPr="000E463A" w14:paraId="5FCE211D" w14:textId="77777777" w:rsidTr="009E2243">
        <w:trPr>
          <w:trHeight w:val="920"/>
          <w:jc w:val="center"/>
        </w:trPr>
        <w:tc>
          <w:tcPr>
            <w:tcW w:w="239" w:type="pct"/>
            <w:shd w:val="clear" w:color="auto" w:fill="F2F2F2" w:themeFill="background1" w:themeFillShade="F2"/>
          </w:tcPr>
          <w:p w14:paraId="0B34F6A6" w14:textId="77777777" w:rsidR="004F7420" w:rsidRPr="00513811" w:rsidRDefault="004F7420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761" w:type="pct"/>
          </w:tcPr>
          <w:p w14:paraId="09E6EA97" w14:textId="0E8DD2FD" w:rsidR="00B7563B" w:rsidRPr="004C4435" w:rsidRDefault="00844B6F" w:rsidP="00B534C7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  <w:tab w:val="left" w:pos="498"/>
              </w:tabs>
              <w:spacing w:after="20" w:line="240" w:lineRule="exact"/>
              <w:ind w:left="358" w:hanging="284"/>
              <w:jc w:val="lef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Αυτό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ισχύει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για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θεωρία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και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μεθοδολογία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σχετικά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την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επαγγελματική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σας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κατάρτιση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ως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παρεμφερής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επαγγελματίας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Αυτό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θα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πρέπει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να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περιλαμβάνει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: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θεωρία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στην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ανθρώπινη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εξέλιξη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,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κατανόηση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άλλων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θεραπευτικών προσεγγίσεων, κατανόηση της αλλαγής, και κοινωνικών και πολιτισμικών </w:t>
            </w:r>
            <w:r w:rsidR="003F29BC">
              <w:rPr>
                <w:rFonts w:ascii="Arial Narrow" w:hAnsi="Arial Narrow" w:cs="Arial"/>
                <w:b/>
                <w:i/>
                <w:sz w:val="18"/>
                <w:szCs w:val="18"/>
              </w:rPr>
              <w:t>ζητημάτων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σε σχέση με τη θεραπεία, την ψυχοπαθολογία, την αξιολόγηση και την παρέμβαση. 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</w:p>
          <w:p w14:paraId="7AC263BD" w14:textId="1744396B" w:rsidR="00B7563B" w:rsidRPr="00652158" w:rsidRDefault="00844B6F" w:rsidP="00B7563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  <w:tab w:val="left" w:pos="498"/>
              </w:tabs>
              <w:spacing w:after="20" w:line="240" w:lineRule="exact"/>
              <w:ind w:left="358" w:hanging="284"/>
              <w:jc w:val="left"/>
              <w:outlineLvl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καταγράψτε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τα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στοιχεία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σας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αυτή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σειρά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: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Διάρκεια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από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μέχρι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), </w:t>
            </w:r>
            <w:r w:rsidRPr="00844B6F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Εκπαιδευτικό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F29BC">
              <w:rPr>
                <w:rFonts w:ascii="Arial Narrow" w:hAnsi="Arial Narrow" w:cs="Arial"/>
                <w:b/>
                <w:i/>
                <w:sz w:val="18"/>
                <w:szCs w:val="18"/>
              </w:rPr>
              <w:t>Ίδρυμα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(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όνομα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και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διεύθυνση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), 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Επαγγελματικός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Τίτλος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που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Αποκτήθηκε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, 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Εκπαιδευτές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(</w:t>
            </w:r>
            <w:r w:rsidR="004A3CAA" w:rsidRP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όνομα,  </w:t>
            </w:r>
            <w:r w:rsidR="003130BD" w:rsidRP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t>ειδικότητα</w:t>
            </w:r>
            <w:r w:rsidR="004A3CAA" w:rsidRP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και </w:t>
            </w:r>
            <w:r w:rsidR="003130BD" w:rsidRP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t>τίτλοι</w:t>
            </w:r>
            <w:r w:rsidR="004A3CAA" w:rsidRP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) </w:t>
            </w:r>
            <w:r w:rsidR="004A3CAA" w:rsidRP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8"/>
            </w:r>
            <w:r w:rsidR="004A3CAA" w:rsidRP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αριθμός ωρών.</w:t>
            </w:r>
          </w:p>
          <w:p w14:paraId="0E795568" w14:textId="404051F3" w:rsidR="004F7420" w:rsidRPr="00AE79EE" w:rsidRDefault="004A3CAA" w:rsidP="00B7563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  <w:tab w:val="left" w:pos="498"/>
              </w:tabs>
              <w:spacing w:after="20" w:line="240" w:lineRule="exact"/>
              <w:ind w:left="358" w:hanging="284"/>
              <w:jc w:val="left"/>
              <w:outlineLvl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Απαιτούμενα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δικαιολογητικά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: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Αντίγραφα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5D64F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των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σχετικών πιστοποιητικών.</w:t>
            </w:r>
          </w:p>
        </w:tc>
      </w:tr>
      <w:tr w:rsidR="007F7B62" w:rsidRPr="004A3CAA" w14:paraId="4FE7ABE1" w14:textId="77777777" w:rsidTr="009E2243">
        <w:trPr>
          <w:trHeight w:val="920"/>
          <w:jc w:val="center"/>
        </w:trPr>
        <w:tc>
          <w:tcPr>
            <w:tcW w:w="239" w:type="pct"/>
            <w:shd w:val="clear" w:color="auto" w:fill="F2F2F2" w:themeFill="background1" w:themeFillShade="F2"/>
          </w:tcPr>
          <w:p w14:paraId="01D9476E" w14:textId="77777777" w:rsidR="007F7B62" w:rsidRPr="00AE79EE" w:rsidRDefault="007F7B62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761" w:type="pct"/>
          </w:tcPr>
          <w:p w14:paraId="0795FE09" w14:textId="20E29920" w:rsidR="007F7B62" w:rsidRPr="004A3CAA" w:rsidRDefault="007F7B62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συμπληρώστε τα στοιχεία σας εδώ)</w:t>
            </w: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:</w:t>
            </w:r>
          </w:p>
          <w:p w14:paraId="203F6628" w14:textId="4DE2B295" w:rsidR="007F7B62" w:rsidRPr="000E463A" w:rsidRDefault="004A3CA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7F7B62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3B3ED08F" w14:textId="77777777" w:rsidR="007F7B62" w:rsidRPr="000E463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3D3C5D7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1E59C0FE" w14:textId="01799D7F" w:rsidR="007F7B62" w:rsidRPr="000E463A" w:rsidRDefault="004A3CA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β</w:t>
            </w:r>
            <w:r w:rsidR="007F7B62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744D9BB9" w14:textId="77777777" w:rsidR="007F7B62" w:rsidRPr="000E463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05C0509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53A1BC9" w14:textId="3D5FE8E7" w:rsidR="007F7B62" w:rsidRPr="000E463A" w:rsidRDefault="004A3CA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γ</w:t>
            </w:r>
            <w:r w:rsidR="007F7B62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6148CEFA" w14:textId="77777777" w:rsidR="007F7B62" w:rsidRPr="000E463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139284F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8CC3039" w14:textId="1BF6AAA7" w:rsidR="007F7B62" w:rsidRPr="000E463A" w:rsidRDefault="004A3CA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δ</w:t>
            </w:r>
            <w:r w:rsidR="007F7B62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5C62C629" w14:textId="77777777" w:rsidR="007F7B62" w:rsidRPr="000E463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5458E95C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1FD5FC9" w14:textId="78FA98D1" w:rsidR="007F7B62" w:rsidRPr="000E463A" w:rsidRDefault="004A3CA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ε</w:t>
            </w:r>
            <w:r w:rsidR="007F7B62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20509B68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4F66A226" w14:textId="5B11B6FF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συνεχίστε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στο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κάτω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μέρος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="004A3CAA"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σελίδας αν χρειάζεται)</w:t>
            </w:r>
          </w:p>
          <w:p w14:paraId="2F675C94" w14:textId="77777777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B576C43" w14:textId="77777777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3E11FA7" w14:textId="77777777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E883749" w14:textId="77777777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ABDE1C2" w14:textId="77777777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18A9B3A" w14:textId="77777777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6D71F269" w14:textId="77777777" w:rsidR="007F7B62" w:rsidRPr="004A3CAA" w:rsidRDefault="007F7B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76D872D" w14:textId="77777777" w:rsidR="007F7B62" w:rsidRPr="004A3CAA" w:rsidRDefault="007F7B62" w:rsidP="00B534C7">
            <w:pPr>
              <w:pStyle w:val="ListParagraph"/>
              <w:tabs>
                <w:tab w:val="left" w:pos="142"/>
                <w:tab w:val="left" w:pos="498"/>
              </w:tabs>
              <w:spacing w:after="20" w:line="240" w:lineRule="exact"/>
              <w:ind w:left="356" w:firstLine="0"/>
              <w:jc w:val="lef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971B1B" w:rsidRPr="004A3CAA" w14:paraId="1C554310" w14:textId="77777777" w:rsidTr="000047E0">
        <w:tblPrEx>
          <w:tblCellMar>
            <w:left w:w="57" w:type="dxa"/>
            <w:right w:w="57" w:type="dxa"/>
          </w:tblCellMar>
        </w:tblPrEx>
        <w:trPr>
          <w:trHeight w:val="702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5B9AB1D" w14:textId="67F66636" w:rsidR="00971B1B" w:rsidRPr="004A3CAA" w:rsidRDefault="004A3CAA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Συνολικός</w:t>
            </w:r>
            <w:r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αριθμός</w:t>
            </w:r>
            <w:r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ωρών</w:t>
            </w:r>
            <w:r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θεωρίας</w:t>
            </w:r>
            <w:r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και</w:t>
            </w:r>
            <w:r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μεθοδολογίας</w:t>
            </w:r>
            <w:r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>:</w:t>
            </w:r>
            <w:r w:rsidR="00971B1B"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971B1B"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0047E0"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0047E0"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0047E0"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971B1B" w:rsidRPr="004A3CAA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Ώρες</w:t>
            </w:r>
          </w:p>
          <w:p w14:paraId="3EE618E1" w14:textId="11F0FDBF" w:rsidR="00971B1B" w:rsidRPr="004A3CAA" w:rsidRDefault="00971B1B" w:rsidP="004A3CAA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4A3CAA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σας)</w:t>
            </w:r>
          </w:p>
        </w:tc>
      </w:tr>
    </w:tbl>
    <w:p w14:paraId="0DFA6FB1" w14:textId="77777777" w:rsidR="00214A2F" w:rsidRPr="004A3CAA" w:rsidRDefault="00214A2F" w:rsidP="00B534C7">
      <w:pPr>
        <w:spacing w:after="20" w:line="240" w:lineRule="exact"/>
        <w:rPr>
          <w:rFonts w:ascii="Arial Narrow" w:hAnsi="Arial Narrow"/>
        </w:rPr>
      </w:pPr>
    </w:p>
    <w:p w14:paraId="5B9B9997" w14:textId="77777777" w:rsidR="00214A2F" w:rsidRPr="004A3CAA" w:rsidRDefault="00214A2F" w:rsidP="00B534C7">
      <w:pPr>
        <w:spacing w:after="20" w:line="240" w:lineRule="exact"/>
        <w:rPr>
          <w:rFonts w:ascii="Arial Narrow" w:hAnsi="Arial Narrow"/>
        </w:rPr>
      </w:pPr>
      <w:r w:rsidRPr="004A3CAA">
        <w:rPr>
          <w:rFonts w:ascii="Arial Narrow" w:hAnsi="Arial Narrow"/>
        </w:rPr>
        <w:br w:type="page"/>
      </w:r>
    </w:p>
    <w:tbl>
      <w:tblPr>
        <w:tblStyle w:val="TableGrid"/>
        <w:tblW w:w="5270" w:type="pct"/>
        <w:jc w:val="center"/>
        <w:tblLook w:val="04A0" w:firstRow="1" w:lastRow="0" w:firstColumn="1" w:lastColumn="0" w:noHBand="0" w:noVBand="1"/>
      </w:tblPr>
      <w:tblGrid>
        <w:gridCol w:w="553"/>
        <w:gridCol w:w="8990"/>
      </w:tblGrid>
      <w:tr w:rsidR="00430BD8" w:rsidRPr="00513811" w14:paraId="36310629" w14:textId="77777777" w:rsidTr="00971B1B">
        <w:trPr>
          <w:jc w:val="center"/>
        </w:trPr>
        <w:tc>
          <w:tcPr>
            <w:tcW w:w="290" w:type="pct"/>
            <w:shd w:val="clear" w:color="auto" w:fill="F2F2F2" w:themeFill="background1" w:themeFillShade="F2"/>
          </w:tcPr>
          <w:p w14:paraId="7B6009D9" w14:textId="77777777" w:rsidR="00430BD8" w:rsidRPr="00B7563B" w:rsidRDefault="00FB3B8D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B7563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9E6B4D" w:rsidRPr="00B7563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4710" w:type="pct"/>
            <w:shd w:val="clear" w:color="auto" w:fill="F2F2F2" w:themeFill="background1" w:themeFillShade="F2"/>
          </w:tcPr>
          <w:p w14:paraId="2E66BB6D" w14:textId="0031DE14" w:rsidR="00430BD8" w:rsidRPr="003130BD" w:rsidRDefault="003A200C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652158">
              <w:rPr>
                <w:rFonts w:ascii="Arial Narrow" w:hAnsi="Arial Narrow" w:cs="Arial"/>
                <w:b/>
                <w:sz w:val="22"/>
                <w:szCs w:val="22"/>
              </w:rPr>
              <w:t>Πρακτική Εξάσκηση</w:t>
            </w:r>
            <w:r w:rsidR="003130BD" w:rsidRPr="00652158">
              <w:rPr>
                <w:rFonts w:ascii="Arial Narrow" w:hAnsi="Arial Narrow" w:cs="Arial"/>
                <w:b/>
                <w:sz w:val="22"/>
                <w:szCs w:val="22"/>
              </w:rPr>
              <w:t xml:space="preserve"> με Πελάτη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</w:tr>
      <w:tr w:rsidR="00430BD8" w:rsidRPr="00AE79EE" w14:paraId="19E2B515" w14:textId="77777777" w:rsidTr="00971B1B">
        <w:trPr>
          <w:jc w:val="center"/>
        </w:trPr>
        <w:tc>
          <w:tcPr>
            <w:tcW w:w="290" w:type="pct"/>
            <w:shd w:val="clear" w:color="auto" w:fill="F2F2F2" w:themeFill="background1" w:themeFillShade="F2"/>
          </w:tcPr>
          <w:p w14:paraId="11C62A44" w14:textId="77777777" w:rsidR="00430BD8" w:rsidRPr="003130BD" w:rsidRDefault="00430BD8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710" w:type="pct"/>
            <w:shd w:val="clear" w:color="auto" w:fill="F2F2F2" w:themeFill="background1" w:themeFillShade="F2"/>
          </w:tcPr>
          <w:p w14:paraId="7A501E3C" w14:textId="2358BD5B" w:rsidR="00DB7908" w:rsidRPr="006B661F" w:rsidRDefault="003A200C" w:rsidP="00B534C7">
            <w:pPr>
              <w:pStyle w:val="ListParagraph"/>
              <w:numPr>
                <w:ilvl w:val="0"/>
                <w:numId w:val="6"/>
              </w:num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Αυτή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περιλαμβάνει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θεραπευτικές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συνεδρίες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πελάτες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για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σκοπούς εκπαίδευσης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>, παρ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άλληλα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652158">
              <w:rPr>
                <w:rFonts w:ascii="Arial Narrow" w:hAnsi="Arial Narrow" w:cs="Arial"/>
                <w:b/>
                <w:i/>
                <w:sz w:val="18"/>
                <w:szCs w:val="18"/>
              </w:rPr>
              <w:t>εποπτεία.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.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Μπορεί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να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έχει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λάβει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χώρα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ιδιωτικ</w:t>
            </w:r>
            <w:r w:rsidR="006B661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ά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Pr="003A200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σε οργανισμού</w:t>
            </w:r>
            <w:r w:rsidR="006B661F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ς/δομές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</w:p>
          <w:p w14:paraId="6EA4D217" w14:textId="022FC02F" w:rsidR="00430BD8" w:rsidRPr="00AE79EE" w:rsidRDefault="003A200C" w:rsidP="00B534C7">
            <w:pPr>
              <w:pStyle w:val="ListParagraph"/>
              <w:numPr>
                <w:ilvl w:val="0"/>
                <w:numId w:val="6"/>
              </w:num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συμπληρώστε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τα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στοιχεία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σας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αυτή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σειρά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: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Ημερομηνίες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  <w:u w:val="single"/>
              </w:rPr>
              <w:t>από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  <w:u w:val="single"/>
              </w:rPr>
              <w:t>-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  <w:u w:val="single"/>
              </w:rPr>
              <w:t>μέχρι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  <w:u w:val="single"/>
              </w:rPr>
              <w:t>)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: 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Ιδιωτικ</w:t>
            </w:r>
            <w:r w:rsid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ά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οργανισμός/δομή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διεύθυνση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όνομα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επόπτη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, </w:t>
            </w:r>
            <w:r w:rsidR="00012167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ειδικότητα </w:t>
            </w:r>
            <w:r w:rsidR="003130BD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και τίτλος </w:t>
            </w:r>
            <w:r w:rsidR="003130BD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αριθμός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ωρών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πρακτικής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εξάσκησης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πελάτη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αριθμός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ωρών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εποπτείας.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 </w:t>
            </w:r>
          </w:p>
          <w:p w14:paraId="441CA495" w14:textId="4EB6BCEE" w:rsidR="00430BD8" w:rsidRPr="00AE79EE" w:rsidRDefault="003130BD" w:rsidP="00B534C7">
            <w:pPr>
              <w:pStyle w:val="ListParagraph"/>
              <w:numPr>
                <w:ilvl w:val="0"/>
                <w:numId w:val="6"/>
              </w:num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Απαιτούμενα</w:t>
            </w:r>
            <w:r w:rsidRPr="00AE79E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δικαιολογητικά</w:t>
            </w:r>
            <w:r w:rsidRPr="00AE79E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: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Αντίγραφα</w:t>
            </w:r>
            <w:r w:rsidRPr="00AE79E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5D64FF">
              <w:rPr>
                <w:rFonts w:ascii="Arial Narrow" w:hAnsi="Arial Narrow" w:cs="Arial"/>
                <w:b/>
                <w:i/>
                <w:sz w:val="18"/>
                <w:szCs w:val="18"/>
              </w:rPr>
              <w:t>των</w:t>
            </w:r>
            <w:r w:rsidR="005D64FF" w:rsidRPr="00AE79E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σχετικών</w:t>
            </w:r>
            <w:r w:rsidRPr="00AE79E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πιστοποιητικών</w:t>
            </w:r>
            <w:r w:rsidRPr="00AE79E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2B3DA1" w:rsidRPr="003130BD" w14:paraId="32EB92CF" w14:textId="77777777" w:rsidTr="00971B1B">
        <w:trPr>
          <w:jc w:val="center"/>
        </w:trPr>
        <w:tc>
          <w:tcPr>
            <w:tcW w:w="290" w:type="pct"/>
            <w:shd w:val="clear" w:color="auto" w:fill="F2F2F2" w:themeFill="background1" w:themeFillShade="F2"/>
          </w:tcPr>
          <w:p w14:paraId="2949AF03" w14:textId="77777777" w:rsidR="002B3DA1" w:rsidRPr="00AE79EE" w:rsidRDefault="002B3DA1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710" w:type="pct"/>
          </w:tcPr>
          <w:p w14:paraId="0ACBCB67" w14:textId="313257F8" w:rsidR="00356D8A" w:rsidRPr="003130BD" w:rsidRDefault="00356D8A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συμπληρώστε τα στοιχεία σας εδώ</w:t>
            </w: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):</w:t>
            </w:r>
          </w:p>
          <w:p w14:paraId="4746E291" w14:textId="1D21A1E7" w:rsidR="00356D8A" w:rsidRPr="000E463A" w:rsidRDefault="003130B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356D8A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056EBEB4" w14:textId="77777777" w:rsidR="00356D8A" w:rsidRPr="000E463A" w:rsidRDefault="00356D8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0496B3B2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24785EE6" w14:textId="5687E87B" w:rsidR="00356D8A" w:rsidRPr="000E463A" w:rsidRDefault="003130B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β</w:t>
            </w:r>
            <w:r w:rsidR="00356D8A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38DD6FFA" w14:textId="77777777" w:rsidR="00356D8A" w:rsidRPr="000E463A" w:rsidRDefault="00356D8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221D9C2B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4FCE8FF" w14:textId="784540B2" w:rsidR="00356D8A" w:rsidRPr="000E463A" w:rsidRDefault="003130B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γ</w:t>
            </w:r>
            <w:r w:rsidR="00356D8A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5583747F" w14:textId="77777777" w:rsidR="00356D8A" w:rsidRPr="000E463A" w:rsidRDefault="00356D8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2F1921A0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22BC9C5" w14:textId="2857AE13" w:rsidR="00356D8A" w:rsidRPr="000E463A" w:rsidRDefault="003130B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δ</w:t>
            </w:r>
            <w:r w:rsidR="00356D8A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14E871D2" w14:textId="77777777" w:rsidR="00356D8A" w:rsidRPr="000E463A" w:rsidRDefault="00356D8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34634474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5F45F4B3" w14:textId="79BFAA6E" w:rsidR="00356D8A" w:rsidRPr="000E463A" w:rsidRDefault="003130B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0E463A">
              <w:rPr>
                <w:rFonts w:ascii="Arial Narrow" w:hAnsi="Arial Narrow" w:cs="Arial"/>
                <w:sz w:val="22"/>
                <w:szCs w:val="22"/>
              </w:rPr>
              <w:t>ε</w:t>
            </w:r>
            <w:r w:rsidR="00356D8A" w:rsidRPr="000E463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19C959B6" w14:textId="77777777" w:rsidR="00204CBF" w:rsidRPr="000E463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5C83570F" w14:textId="0F24D064" w:rsidR="00356D8A" w:rsidRPr="003130BD" w:rsidRDefault="00356D8A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συνεχίστε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στο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κάτω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μέρος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="003130BD" w:rsidRP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3130BD">
              <w:rPr>
                <w:rFonts w:ascii="Arial Narrow" w:hAnsi="Arial Narrow" w:cs="Arial"/>
                <w:b/>
                <w:i/>
                <w:sz w:val="18"/>
                <w:szCs w:val="18"/>
              </w:rPr>
              <w:t>σελίδας αν χρειάζεται)</w:t>
            </w:r>
          </w:p>
          <w:p w14:paraId="35AFC047" w14:textId="77777777" w:rsidR="008E3CD2" w:rsidRPr="003130BD" w:rsidRDefault="008E3CD2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27037DD" w14:textId="77777777" w:rsidR="00660162" w:rsidRPr="003130BD" w:rsidRDefault="00660162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61BEB7C" w14:textId="77777777" w:rsidR="00660162" w:rsidRPr="003130BD" w:rsidRDefault="00660162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825B17D" w14:textId="77777777" w:rsidR="00660162" w:rsidRPr="003130BD" w:rsidRDefault="00660162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916E026" w14:textId="77777777" w:rsidR="000614D0" w:rsidRPr="003130BD" w:rsidRDefault="000614D0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DA2068B" w14:textId="77777777" w:rsidR="000614D0" w:rsidRPr="003130BD" w:rsidRDefault="000614D0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BE1DC30" w14:textId="77777777" w:rsidR="000614D0" w:rsidRPr="003130BD" w:rsidRDefault="000614D0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2C8E12C" w14:textId="77777777" w:rsidR="000614D0" w:rsidRPr="003130BD" w:rsidRDefault="000614D0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F73369E" w14:textId="77777777" w:rsidR="000614D0" w:rsidRPr="003130BD" w:rsidRDefault="000614D0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20318E1" w14:textId="77777777" w:rsidR="000614D0" w:rsidRPr="003130BD" w:rsidRDefault="000614D0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BDE1C2C" w14:textId="77777777" w:rsidR="00796235" w:rsidRPr="003130BD" w:rsidRDefault="00796235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71B1B" w:rsidRPr="004A1EA5" w14:paraId="7C2B1AE9" w14:textId="77777777" w:rsidTr="00971B1B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126BEC57" w14:textId="7CEC76D4" w:rsidR="00971B1B" w:rsidRPr="004A1EA5" w:rsidRDefault="004A1EA5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Συνολικός αριθμός πρακτική</w:t>
            </w:r>
            <w:r w:rsidR="001508A0">
              <w:rPr>
                <w:rFonts w:ascii="Arial Narrow" w:hAnsi="Arial Narrow" w:cs="Arial"/>
                <w:b/>
                <w:i/>
                <w:sz w:val="22"/>
                <w:szCs w:val="22"/>
              </w:rPr>
              <w:t>ς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εξάσκησης με πελάτη:</w:t>
            </w:r>
            <w:r w:rsidR="00971B1B" w:rsidRPr="004A1EA5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971B1B" w:rsidRPr="004A1EA5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971B1B" w:rsidRPr="004A1EA5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971B1B" w:rsidRPr="004A1EA5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971B1B" w:rsidRPr="004A1EA5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971B1B" w:rsidRPr="004A1EA5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Ώρες</w:t>
            </w:r>
          </w:p>
          <w:p w14:paraId="5156709D" w14:textId="27B3D78F" w:rsidR="00971B1B" w:rsidRPr="004A1EA5" w:rsidRDefault="004A1EA5" w:rsidP="00B534C7">
            <w:pPr>
              <w:tabs>
                <w:tab w:val="left" w:pos="2585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4A1EA5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</w:t>
            </w:r>
            <w:r w:rsidR="00971B1B" w:rsidRPr="004A1EA5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</w:tc>
      </w:tr>
      <w:tr w:rsidR="00971B1B" w:rsidRPr="00351C0C" w14:paraId="0AC58B26" w14:textId="77777777" w:rsidTr="00971B1B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1CB461B8" w14:textId="5FA73E6C" w:rsidR="00971B1B" w:rsidRPr="004A1EA5" w:rsidRDefault="004A1EA5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Συνολικός</w:t>
            </w:r>
            <w:r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αριθμός</w:t>
            </w:r>
            <w:r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ωρών</w:t>
            </w:r>
            <w:r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εποπτείας</w:t>
            </w:r>
            <w:r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>:</w:t>
            </w:r>
            <w:r w:rsidR="00204CBF"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204CBF"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204CBF"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204CBF"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204CBF" w:rsidRPr="004A1EA5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                                           </w:t>
            </w:r>
            <w:r w:rsidRPr="000E463A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Ώρες</w:t>
            </w:r>
          </w:p>
          <w:p w14:paraId="4F159A19" w14:textId="5207479D" w:rsidR="00971B1B" w:rsidRPr="000E463A" w:rsidRDefault="004A1EA5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0E463A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</w:t>
            </w:r>
            <w:r w:rsidR="00971B1B" w:rsidRPr="000E463A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</w:tc>
      </w:tr>
    </w:tbl>
    <w:p w14:paraId="5777F104" w14:textId="77777777" w:rsidR="009330CA" w:rsidRPr="000E463A" w:rsidRDefault="009330CA" w:rsidP="00B534C7">
      <w:pPr>
        <w:spacing w:after="20" w:line="240" w:lineRule="exact"/>
        <w:rPr>
          <w:rFonts w:ascii="Arial Narrow" w:hAnsi="Arial Narrow"/>
        </w:rPr>
      </w:pPr>
    </w:p>
    <w:p w14:paraId="2F6619D8" w14:textId="77777777" w:rsidR="009330CA" w:rsidRPr="000E463A" w:rsidRDefault="009330CA" w:rsidP="00B534C7">
      <w:pPr>
        <w:spacing w:after="20" w:line="240" w:lineRule="exact"/>
        <w:rPr>
          <w:rFonts w:ascii="Arial Narrow" w:hAnsi="Arial Narrow"/>
        </w:rPr>
      </w:pPr>
      <w:r w:rsidRPr="000E463A">
        <w:rPr>
          <w:rFonts w:ascii="Arial Narrow" w:hAnsi="Arial Narrow"/>
        </w:rPr>
        <w:br w:type="page"/>
      </w:r>
    </w:p>
    <w:tbl>
      <w:tblPr>
        <w:tblStyle w:val="TableGrid"/>
        <w:tblW w:w="5270" w:type="pct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990"/>
      </w:tblGrid>
      <w:tr w:rsidR="00EC0C64" w:rsidRPr="000E463A" w14:paraId="19DDAA5C" w14:textId="77777777" w:rsidTr="000047E0">
        <w:trPr>
          <w:jc w:val="center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A42D1" w14:textId="77777777" w:rsidR="00EC0C64" w:rsidRPr="00B7563B" w:rsidRDefault="00FB3B8D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 w:rsidRPr="00B7563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EC0C64" w:rsidRPr="00B7563B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E23379" w14:textId="6DE7F1F2" w:rsidR="00EC0C64" w:rsidRPr="001508A0" w:rsidRDefault="000E463A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8A0">
              <w:rPr>
                <w:rFonts w:ascii="Arial Narrow" w:hAnsi="Arial Narrow" w:cs="Arial"/>
                <w:b/>
                <w:sz w:val="22"/>
                <w:szCs w:val="22"/>
              </w:rPr>
              <w:t>Προσωπική Θεραπεία ή/και Προσωπική Ανάπτυξη</w:t>
            </w:r>
          </w:p>
        </w:tc>
      </w:tr>
      <w:tr w:rsidR="00F91259" w:rsidRPr="005D64FF" w14:paraId="53E922B4" w14:textId="77777777" w:rsidTr="000047E0">
        <w:trPr>
          <w:jc w:val="center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D5992" w14:textId="77777777" w:rsidR="00D00C67" w:rsidRPr="00AE79EE" w:rsidRDefault="00D00C67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1C22130" w14:textId="229F8314" w:rsidR="00D00C67" w:rsidRPr="001508A0" w:rsidRDefault="000E463A" w:rsidP="00B534C7">
            <w:pPr>
              <w:pStyle w:val="ListParagraph"/>
              <w:numPr>
                <w:ilvl w:val="0"/>
                <w:numId w:val="9"/>
              </w:numPr>
              <w:shd w:val="clear" w:color="auto" w:fill="F2F2F2" w:themeFill="background1" w:themeFillShade="F2"/>
              <w:tabs>
                <w:tab w:val="left" w:pos="8505"/>
                <w:tab w:val="left" w:pos="9072"/>
              </w:tabs>
              <w:spacing w:after="20" w:line="240" w:lineRule="exact"/>
              <w:ind w:left="317" w:hanging="283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Αυτή περιλαμβάνει προσωπική θεραπεία (είτε σε προσωπικό είτε σε ομαδικό περιβάλλον), προσωπική εμπειρία, και άλλες μεθόδους που περιλαμβάνουν στοιχεία αυτ</w:t>
            </w:r>
            <w:r w:rsidR="00962617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οστοχασμού κατά τη διάρκεια της εκπαίδευσ</w:t>
            </w:r>
            <w:r w:rsid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="00962617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ς σας. </w:t>
            </w:r>
          </w:p>
          <w:p w14:paraId="7F7FFE88" w14:textId="27EF7500" w:rsidR="008E6A63" w:rsidRPr="001508A0" w:rsidRDefault="00962617" w:rsidP="00B534C7">
            <w:pPr>
              <w:pStyle w:val="ListParagraph"/>
              <w:numPr>
                <w:ilvl w:val="0"/>
                <w:numId w:val="9"/>
              </w:numPr>
              <w:shd w:val="clear" w:color="auto" w:fill="F2F2F2" w:themeFill="background1" w:themeFillShade="F2"/>
              <w:tabs>
                <w:tab w:val="left" w:pos="8505"/>
                <w:tab w:val="left" w:pos="9072"/>
              </w:tabs>
              <w:spacing w:after="20" w:line="240" w:lineRule="exact"/>
              <w:ind w:left="317" w:hanging="283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Μπορείτε να συμπεριλάβετε προσωπική θεραπεία ή/και προσωπική ανάπτυξη που ενδεχομένως να λάβατε πριν από την εκπαίδευσ</w:t>
            </w:r>
            <w:r w:rsid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σας καθώς μπορεί να προσδώσει βάρος στην αίτησ</w:t>
            </w:r>
            <w:r w:rsid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σας. </w:t>
            </w:r>
            <w:r w:rsidR="00D00C67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</w:p>
          <w:p w14:paraId="6C54AE46" w14:textId="66B6636D" w:rsidR="00D00C67" w:rsidRPr="001508A0" w:rsidRDefault="00962617" w:rsidP="00B534C7">
            <w:pPr>
              <w:pStyle w:val="ListParagraph"/>
              <w:numPr>
                <w:ilvl w:val="0"/>
                <w:numId w:val="9"/>
              </w:numPr>
              <w:shd w:val="clear" w:color="auto" w:fill="F2F2F2" w:themeFill="background1" w:themeFillShade="F2"/>
              <w:tabs>
                <w:tab w:val="left" w:pos="8505"/>
                <w:tab w:val="left" w:pos="9072"/>
              </w:tabs>
              <w:spacing w:after="20" w:line="240" w:lineRule="exact"/>
              <w:ind w:left="317" w:hanging="283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Παρακαλώ καταγράψτε τα στοιχεία σας με αυτή τη σειρά: Ημερομηνίες 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  <w:u w:val="single"/>
              </w:rPr>
              <w:t>(από-μέχρι):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Θεραπευτής (όνομα, </w:t>
            </w:r>
            <w:r w:rsidR="00012167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ειδικότητα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, επαγγελματικά προσόντα και διεύθυνση) 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περιγραφή της θεραπείας</w:t>
            </w:r>
            <w:r w:rsidR="005D64FF"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/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προσωπικής ανάπτυξης (π.χ. ατομική, ομαδική κλπ) </w:t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αριθμός ωρών. </w:t>
            </w:r>
          </w:p>
          <w:p w14:paraId="07AEB1D6" w14:textId="202627D9" w:rsidR="00D00C67" w:rsidRPr="001508A0" w:rsidRDefault="005D64FF" w:rsidP="005D64FF">
            <w:pPr>
              <w:pStyle w:val="ListParagraph"/>
              <w:numPr>
                <w:ilvl w:val="0"/>
                <w:numId w:val="9"/>
              </w:numPr>
              <w:shd w:val="clear" w:color="auto" w:fill="F2F2F2" w:themeFill="background1" w:themeFillShade="F2"/>
              <w:tabs>
                <w:tab w:val="left" w:pos="8505"/>
                <w:tab w:val="left" w:pos="9072"/>
              </w:tabs>
              <w:spacing w:after="20" w:line="240" w:lineRule="exact"/>
              <w:ind w:left="317" w:hanging="283"/>
              <w:rPr>
                <w:rFonts w:ascii="Arial Narrow" w:hAnsi="Arial Narrow" w:cs="Arial"/>
                <w:sz w:val="21"/>
                <w:szCs w:val="21"/>
              </w:rPr>
            </w:pPr>
            <w:r w:rsidRPr="001508A0">
              <w:rPr>
                <w:rFonts w:ascii="Arial Narrow" w:hAnsi="Arial Narrow" w:cs="Arial"/>
                <w:b/>
                <w:i/>
                <w:sz w:val="18"/>
                <w:szCs w:val="18"/>
              </w:rPr>
              <w:t>Απαιτούμενα δικαιολογητικά: Αντίγραφα των σχετικών πιστοποιητικών.</w:t>
            </w:r>
            <w:r w:rsidR="00D00C67" w:rsidRPr="001508A0"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</w:tr>
      <w:tr w:rsidR="005C6F9F" w:rsidRPr="00DD3C36" w14:paraId="0DE8B924" w14:textId="77777777" w:rsidTr="004344CF">
        <w:trPr>
          <w:jc w:val="center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E52391" w14:textId="77777777" w:rsidR="005C6F9F" w:rsidRPr="005D64FF" w:rsidRDefault="005C6F9F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232CA" w14:textId="5C8EC260" w:rsidR="00D43F1D" w:rsidRPr="00DD3C36" w:rsidRDefault="00D43F1D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συμπληρώστε τα στοιχεία σας εδώ): </w:t>
            </w:r>
          </w:p>
          <w:p w14:paraId="09B3434E" w14:textId="4FC3AAF4" w:rsidR="00D43F1D" w:rsidRPr="006A18DA" w:rsidRDefault="00DD3C36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6A18DA"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D43F1D" w:rsidRPr="006A18D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3D29CB99" w14:textId="77777777" w:rsidR="00D43F1D" w:rsidRPr="006A18DA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07747245" w14:textId="77777777" w:rsidR="00204CBF" w:rsidRPr="006A18D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195071B3" w14:textId="3B3C5003" w:rsidR="00D43F1D" w:rsidRPr="006A18DA" w:rsidRDefault="00DD3C36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6A18DA">
              <w:rPr>
                <w:rFonts w:ascii="Arial Narrow" w:hAnsi="Arial Narrow" w:cs="Arial"/>
                <w:sz w:val="22"/>
                <w:szCs w:val="22"/>
              </w:rPr>
              <w:t>β</w:t>
            </w:r>
            <w:r w:rsidR="00D43F1D" w:rsidRPr="006A18D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3E268F15" w14:textId="77777777" w:rsidR="00D43F1D" w:rsidRPr="006A18DA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84BF52A" w14:textId="77777777" w:rsidR="00204CBF" w:rsidRPr="006A18D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509329C" w14:textId="2389932F" w:rsidR="00D43F1D" w:rsidRPr="006A18DA" w:rsidRDefault="00DD3C36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γ</w:t>
            </w:r>
            <w:r w:rsidR="00D43F1D" w:rsidRPr="006A18D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0CE76929" w14:textId="77777777" w:rsidR="00D43F1D" w:rsidRPr="006A18DA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24B9FF3F" w14:textId="77777777" w:rsidR="00204CBF" w:rsidRPr="006A18D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0E81D3F4" w14:textId="086BBD1A" w:rsidR="00D43F1D" w:rsidRPr="006A18DA" w:rsidRDefault="00DD3C36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6A18DA">
              <w:rPr>
                <w:rFonts w:ascii="Arial Narrow" w:hAnsi="Arial Narrow" w:cs="Arial"/>
                <w:sz w:val="22"/>
                <w:szCs w:val="22"/>
              </w:rPr>
              <w:t>δ</w:t>
            </w:r>
            <w:r w:rsidR="00D43F1D" w:rsidRPr="006A18D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25ACF6BB" w14:textId="77777777" w:rsidR="00D43F1D" w:rsidRPr="006A18DA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7823B86" w14:textId="77777777" w:rsidR="00204CBF" w:rsidRPr="006A18D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5A326A7B" w14:textId="0F8EDBEE" w:rsidR="00D43F1D" w:rsidRPr="006A18DA" w:rsidRDefault="00DD3C36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6A18DA">
              <w:rPr>
                <w:rFonts w:ascii="Arial Narrow" w:hAnsi="Arial Narrow" w:cs="Arial"/>
                <w:sz w:val="22"/>
                <w:szCs w:val="22"/>
              </w:rPr>
              <w:t>ε</w:t>
            </w:r>
            <w:r w:rsidR="00D43F1D" w:rsidRPr="006A18D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5B2BD29D" w14:textId="77777777" w:rsidR="00204CBF" w:rsidRPr="006A18DA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3B3BBA63" w14:textId="4EB702D4" w:rsidR="00D43F1D" w:rsidRPr="00DD3C36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συνεχίστε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στο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κάτω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μέρος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σελίδας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εάν</w:t>
            </w:r>
            <w:r w:rsidR="00DD3C36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χρειάζεται)</w:t>
            </w:r>
          </w:p>
          <w:p w14:paraId="7D6A2A46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6CE4B61D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1D2B6BF3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25D91508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14089FE3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29EA81FC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24897511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485CE2D2" w14:textId="77777777" w:rsidR="00796235" w:rsidRPr="00DD3C36" w:rsidRDefault="00796235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2E765D5E" w14:textId="77777777" w:rsidR="005C6F9F" w:rsidRPr="00DD3C36" w:rsidRDefault="005C6F9F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047E0" w:rsidRPr="00DD3C36" w14:paraId="475E20F2" w14:textId="77777777" w:rsidTr="004344C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135353" w14:textId="1263A2B4" w:rsidR="000047E0" w:rsidRPr="00DD3C36" w:rsidRDefault="00DD3C36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Συνολικός</w:t>
            </w:r>
            <w:r w:rsidRPr="00DD3C36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αριθμός</w:t>
            </w:r>
            <w:r w:rsidRPr="00DD3C36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ωρών</w:t>
            </w:r>
            <w:r w:rsidRPr="00DD3C36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προσωπικής</w:t>
            </w:r>
            <w:r w:rsidRPr="00DD3C36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θεραπείας:</w:t>
            </w:r>
            <w:r w:rsidR="000047E0" w:rsidRPr="00DD3C36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0047E0"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0047E0"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0047E0"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  <w:t>ώρες</w:t>
            </w:r>
          </w:p>
          <w:p w14:paraId="6470684C" w14:textId="31A6CFE1" w:rsidR="000047E0" w:rsidRPr="00DD3C36" w:rsidRDefault="00DD3C36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</w:t>
            </w:r>
            <w:r w:rsidR="000047E0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</w:tc>
      </w:tr>
      <w:tr w:rsidR="000047E0" w:rsidRPr="00E966DD" w14:paraId="4B752943" w14:textId="77777777" w:rsidTr="00E9750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22CEFE" w14:textId="0AB0ED75" w:rsidR="000047E0" w:rsidRPr="00DD3C36" w:rsidRDefault="00DD3C36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Συνολικός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αριθμός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ωρών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σε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άλλες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μορφές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προσωπικής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>ανάπτυξης</w:t>
            </w:r>
            <w:r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:  </w:t>
            </w:r>
            <w:r w:rsidR="000047E0"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0047E0"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 w:rsidR="000047E0" w:rsidRPr="00DD3C36">
              <w:rPr>
                <w:rFonts w:ascii="Arial Narrow" w:hAnsi="Arial Narrow" w:cs="Arial"/>
                <w:b/>
                <w:i/>
                <w:sz w:val="21"/>
                <w:szCs w:val="21"/>
              </w:rPr>
              <w:tab/>
            </w:r>
            <w:r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               ώρες</w:t>
            </w:r>
          </w:p>
          <w:p w14:paraId="2F6B890B" w14:textId="567684CD" w:rsidR="000047E0" w:rsidRPr="00DD3C36" w:rsidRDefault="00DD3C36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</w:t>
            </w:r>
            <w:r w:rsidR="000047E0" w:rsidRPr="00DD3C36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</w:tc>
      </w:tr>
      <w:tr w:rsidR="00F969FE" w:rsidRPr="00860ED0" w14:paraId="13248772" w14:textId="77777777" w:rsidTr="004344CF">
        <w:trPr>
          <w:trHeight w:val="84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BCD281" w14:textId="5687AD5D" w:rsidR="00E72E1B" w:rsidRPr="00860ED0" w:rsidRDefault="00E966DD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left"/>
              <w:outlineLvl w:val="0"/>
              <w:rPr>
                <w:rFonts w:ascii="Arial Narrow" w:hAnsi="Arial Narrow" w:cs="Arial"/>
                <w:b/>
                <w:i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Συ</w:t>
            </w:r>
            <w:r w:rsidR="00860ED0">
              <w:rPr>
                <w:rFonts w:ascii="Arial Narrow" w:hAnsi="Arial Narrow" w:cs="Arial"/>
                <w:b/>
                <w:i/>
                <w:sz w:val="22"/>
                <w:szCs w:val="22"/>
              </w:rPr>
              <w:t>νολικός αριθμός ωρών στη θεωρία, πρακτική εξάσκηση πελάτη, εποπτεία και προσωπική θεραπεία/ ανάπτυξη:</w:t>
            </w:r>
            <w:r w:rsidR="00BC4F02" w:rsidRPr="00860ED0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860ED0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ώρες</w:t>
            </w:r>
          </w:p>
          <w:p w14:paraId="2EE49B3F" w14:textId="1FFB389A" w:rsidR="007B1652" w:rsidRPr="00860ED0" w:rsidRDefault="0098179A" w:rsidP="00B534C7">
            <w:pPr>
              <w:pStyle w:val="ListParagraph"/>
              <w:tabs>
                <w:tab w:val="left" w:pos="142"/>
                <w:tab w:val="left" w:pos="284"/>
                <w:tab w:val="left" w:pos="5988"/>
                <w:tab w:val="left" w:pos="6555"/>
                <w:tab w:val="left" w:pos="7264"/>
              </w:tabs>
              <w:spacing w:after="20" w:line="240" w:lineRule="exact"/>
              <w:ind w:left="0" w:firstLine="0"/>
              <w:jc w:val="left"/>
              <w:outlineLvl w:val="0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860ED0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860ED0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</w:t>
            </w:r>
            <w:r w:rsidRPr="00860ED0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</w:tc>
      </w:tr>
    </w:tbl>
    <w:p w14:paraId="7B6CE5CB" w14:textId="77777777" w:rsidR="00B578AF" w:rsidRPr="00860ED0" w:rsidRDefault="00B578AF" w:rsidP="00B534C7">
      <w:pPr>
        <w:spacing w:after="20" w:line="240" w:lineRule="exact"/>
        <w:rPr>
          <w:rFonts w:ascii="Arial Narrow" w:hAnsi="Arial Narrow"/>
        </w:rPr>
      </w:pPr>
      <w:r w:rsidRPr="00860ED0">
        <w:rPr>
          <w:rFonts w:ascii="Arial Narrow" w:hAnsi="Arial Narrow"/>
        </w:rPr>
        <w:br w:type="page"/>
      </w:r>
    </w:p>
    <w:tbl>
      <w:tblPr>
        <w:tblStyle w:val="TableGrid"/>
        <w:tblW w:w="5270" w:type="pct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990"/>
      </w:tblGrid>
      <w:tr w:rsidR="00295D1E" w:rsidRPr="00513811" w14:paraId="2E053F63" w14:textId="77777777" w:rsidTr="00E97502">
        <w:trPr>
          <w:jc w:val="center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8A498" w14:textId="77777777" w:rsidR="00295D1E" w:rsidRPr="00194115" w:rsidRDefault="00CA060C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  <w:u w:val="single"/>
                <w:lang w:val="en-GB"/>
              </w:rPr>
            </w:pPr>
            <w:r w:rsidRPr="00194115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</w:t>
            </w:r>
            <w:r w:rsidR="00295D1E" w:rsidRPr="00194115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8F1AD6" w14:textId="49386D31" w:rsidR="00295D1E" w:rsidRPr="002E05CF" w:rsidRDefault="00860ED0" w:rsidP="006E28C2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E05CF">
              <w:rPr>
                <w:rFonts w:ascii="Arial Narrow" w:hAnsi="Arial Narrow" w:cs="Arial"/>
                <w:b/>
                <w:sz w:val="22"/>
                <w:szCs w:val="22"/>
              </w:rPr>
              <w:t xml:space="preserve">Κλινική </w:t>
            </w:r>
            <w:r w:rsidR="006E28C2" w:rsidRPr="002E05CF">
              <w:rPr>
                <w:rFonts w:ascii="Arial Narrow" w:hAnsi="Arial Narrow" w:cs="Arial"/>
                <w:b/>
                <w:sz w:val="22"/>
                <w:szCs w:val="22"/>
              </w:rPr>
              <w:t>Πρακτική</w:t>
            </w:r>
            <w:r w:rsidR="006E28C2" w:rsidRPr="002E05CF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</w:t>
            </w:r>
            <w:r w:rsidR="006E28C2" w:rsidRPr="002E05CF">
              <w:rPr>
                <w:rFonts w:ascii="Arial Narrow" w:hAnsi="Arial Narrow" w:cs="Arial"/>
                <w:b/>
                <w:sz w:val="22"/>
                <w:szCs w:val="22"/>
              </w:rPr>
              <w:t xml:space="preserve">Εμπειρία </w:t>
            </w:r>
          </w:p>
        </w:tc>
      </w:tr>
      <w:tr w:rsidR="00B54270" w:rsidRPr="004C4435" w14:paraId="6057B0A6" w14:textId="77777777" w:rsidTr="00E97502">
        <w:trPr>
          <w:jc w:val="center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5D82EC" w14:textId="77777777" w:rsidR="00B54270" w:rsidRPr="00513811" w:rsidRDefault="00B54270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  <w:u w:val="single"/>
                <w:lang w:val="en-GB"/>
              </w:rPr>
            </w:pP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455EE" w14:textId="6F23792A" w:rsidR="00B54270" w:rsidRPr="002E05CF" w:rsidRDefault="00860ED0" w:rsidP="00B534C7">
            <w:pPr>
              <w:pStyle w:val="ListParagraph"/>
              <w:numPr>
                <w:ilvl w:val="0"/>
                <w:numId w:val="11"/>
              </w:numPr>
              <w:tabs>
                <w:tab w:val="left" w:pos="1885"/>
              </w:tabs>
              <w:spacing w:after="20" w:line="240" w:lineRule="exact"/>
              <w:ind w:left="323" w:hanging="323"/>
              <w:jc w:val="left"/>
              <w:outlineLvl w:val="0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Παρακαλώ καταγράψτε τα στοιχεία σας εάν έχετε ολοκληρώσει </w:t>
            </w:r>
            <w:r w:rsidR="006E28C2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την πρακτική σας σε κάποιο </w:t>
            </w:r>
            <w:r w:rsidR="00B120C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χώρο </w:t>
            </w:r>
            <w:r w:rsidR="006E28C2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ψυχικής υγείας, ή κάτι αντίστοιχο, και έχετε αποκτήσει εμπειρία στην ψυχοκοινωνική κρίση και σε συνεργασία με άλλους επαγγελματίες στον τομέα της ψυχικής υγείας. </w:t>
            </w:r>
          </w:p>
          <w:p w14:paraId="25FABAF1" w14:textId="31813FAA" w:rsidR="00AE79EE" w:rsidRPr="002E05CF" w:rsidRDefault="006E28C2" w:rsidP="00AE79EE">
            <w:pPr>
              <w:pStyle w:val="ListParagraph"/>
              <w:numPr>
                <w:ilvl w:val="0"/>
                <w:numId w:val="11"/>
              </w:numPr>
              <w:tabs>
                <w:tab w:val="left" w:pos="1885"/>
              </w:tabs>
              <w:spacing w:after="20" w:line="240" w:lineRule="exact"/>
              <w:ind w:left="323" w:hanging="323"/>
              <w:jc w:val="lef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συμπληρώστε τα στοιχεία σας σε αυτή τη σειρά: Ημερομηνίες (</w:t>
            </w: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  <w:u w:val="single"/>
              </w:rPr>
              <w:t>από-μέχρι):</w:t>
            </w: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όνομα και διεύθυνση</w:t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κλινικού </w:t>
            </w:r>
            <w:r w:rsidR="00CC7BDD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χώρου</w:t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, </w:t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όνομα και τίτλος του</w:t>
            </w:r>
            <w:r w:rsidR="001508A0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υπεύθυνου</w:t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/επόπτη του </w:t>
            </w:r>
            <w:r w:rsidR="00CC7BDD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χώρου</w:t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τίτλοι των άλλων επαγγελματιών (διεπιστημονικής ομάδας) με τους οποίους έχετε συνεργαστεί όσο βρισκόσαστε στο χώρο </w:t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περιγραφή των καθηκόντων σας και της μαθησιακής σας εμπειρίας/ ψυχοθεραπείας </w:t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sym w:font="Wingdings" w:char="F0E0"/>
            </w:r>
            <w:r w:rsidR="00F30CD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σύνολο ωρών. </w:t>
            </w: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</w:p>
          <w:p w14:paraId="61499EA3" w14:textId="7020BA24" w:rsidR="00B54270" w:rsidRPr="002E05CF" w:rsidRDefault="00C93A3A" w:rsidP="00AE79EE">
            <w:pPr>
              <w:pStyle w:val="ListParagraph"/>
              <w:numPr>
                <w:ilvl w:val="0"/>
                <w:numId w:val="11"/>
              </w:numPr>
              <w:tabs>
                <w:tab w:val="left" w:pos="1885"/>
              </w:tabs>
              <w:spacing w:after="20" w:line="240" w:lineRule="exact"/>
              <w:ind w:left="323" w:hanging="323"/>
              <w:jc w:val="lef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Απαιτούμενα</w:t>
            </w:r>
            <w:r w:rsidR="00132300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πιστοποιητικά: Πιστοποιητικό παρακολούθησης από το </w:t>
            </w:r>
            <w:r w:rsidR="00CC7BDD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χώρο </w:t>
            </w:r>
            <w:r w:rsidR="006A18DA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πρακτικής </w:t>
            </w:r>
            <w:r w:rsidR="00CC7BDD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και επιστολή που να περιγράφει και να επιβεβαιώνει</w:t>
            </w:r>
            <w:r w:rsidR="00E72881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την εμπειρία σας.</w:t>
            </w:r>
            <w:r w:rsidR="007A7473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052F02" w:rsidRPr="00E97C72" w14:paraId="4B141E75" w14:textId="77777777" w:rsidTr="0020025D">
        <w:trPr>
          <w:jc w:val="center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0BD8D" w14:textId="77777777" w:rsidR="00052F02" w:rsidRPr="007E785B" w:rsidRDefault="00052F02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  <w:u w:val="single"/>
              </w:rPr>
            </w:pP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D9E" w14:textId="01DC4452" w:rsidR="00D43F1D" w:rsidRPr="00E97C72" w:rsidRDefault="00D43F1D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συμπληρώστε τα στοιχεία σας εδώ</w:t>
            </w:r>
            <w:r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):</w:t>
            </w:r>
          </w:p>
          <w:p w14:paraId="1FEF969C" w14:textId="77548118" w:rsidR="00D43F1D" w:rsidRPr="0038304C" w:rsidRDefault="00E97C7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45719AD7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324DFE7A" w14:textId="77777777" w:rsidR="00204CBF" w:rsidRPr="0038304C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5285606" w14:textId="365E5E86" w:rsidR="00D43F1D" w:rsidRPr="0038304C" w:rsidRDefault="00E97C7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β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27791DDD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C7B8086" w14:textId="77777777" w:rsidR="00204CBF" w:rsidRPr="0038304C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58FE7B55" w14:textId="538AAAC9" w:rsidR="00D43F1D" w:rsidRPr="0038304C" w:rsidRDefault="00E97C7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γ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35CE4006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47AFF58" w14:textId="77777777" w:rsidR="00204CBF" w:rsidRPr="0038304C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3DA2B2A7" w14:textId="29378D5F" w:rsidR="00D43F1D" w:rsidRPr="0038304C" w:rsidRDefault="00E97C7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δ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25AC88C9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70851DF" w14:textId="77777777" w:rsidR="00204CBF" w:rsidRPr="0038304C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539C375" w14:textId="07293835" w:rsidR="00D43F1D" w:rsidRPr="0038304C" w:rsidRDefault="00E97C7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ε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540C4B7A" w14:textId="77777777" w:rsidR="00204CBF" w:rsidRPr="0038304C" w:rsidRDefault="00204CB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14:paraId="76B85757" w14:textId="3E739D23" w:rsidR="00D43F1D" w:rsidRPr="00E97C72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συνεχίστε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στο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κάτω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μέρος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σελίδας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εάν</w:t>
            </w:r>
            <w:r w:rsidR="00E97C72"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χρειάζεται</w:t>
            </w:r>
            <w:r w:rsidRPr="00E97C72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  <w:p w14:paraId="18FBA483" w14:textId="77777777" w:rsidR="00A0102D" w:rsidRPr="00E97C72" w:rsidRDefault="00A0102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8E2EB78" w14:textId="77777777" w:rsidR="00A0102D" w:rsidRPr="00E97C72" w:rsidRDefault="00A0102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46FFEB7" w14:textId="77777777" w:rsidR="00A0102D" w:rsidRPr="00E97C72" w:rsidRDefault="00A0102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78B54B9" w14:textId="77777777" w:rsidR="00A0102D" w:rsidRPr="00E97C72" w:rsidRDefault="00A0102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173E176C" w14:textId="77777777" w:rsidR="001A0E13" w:rsidRPr="00E97C72" w:rsidRDefault="001A0E13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4155862" w14:textId="77777777" w:rsidR="001A0E13" w:rsidRPr="00E97C72" w:rsidRDefault="001A0E13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1EC92C1" w14:textId="77777777" w:rsidR="001A0E13" w:rsidRPr="00E97C72" w:rsidRDefault="001A0E13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6BC69FD9" w14:textId="77777777" w:rsidR="001A0E13" w:rsidRPr="00E97C72" w:rsidRDefault="001A0E13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3DEF2858" w14:textId="77777777" w:rsidR="001A0E13" w:rsidRPr="00E97C72" w:rsidRDefault="001A0E13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1AEB80BA" w14:textId="77777777" w:rsidR="001A0E13" w:rsidRPr="00E97C72" w:rsidRDefault="001A0E13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7B6215B" w14:textId="77777777" w:rsidR="001A0E13" w:rsidRPr="00E97C72" w:rsidRDefault="001A0E13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12A8C56" w14:textId="77777777" w:rsidR="00A0102D" w:rsidRPr="00E97C72" w:rsidRDefault="00A0102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8565E69" w14:textId="77777777" w:rsidR="00A0102D" w:rsidRPr="00E97C72" w:rsidRDefault="00A0102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470D191" w14:textId="77777777" w:rsidR="00A0102D" w:rsidRPr="00E97C72" w:rsidRDefault="00A0102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7246A6F" w14:textId="77777777" w:rsidR="00052F02" w:rsidRPr="00E97C72" w:rsidRDefault="00052F02" w:rsidP="00B534C7">
            <w:pPr>
              <w:tabs>
                <w:tab w:val="left" w:pos="142"/>
                <w:tab w:val="left" w:pos="284"/>
              </w:tabs>
              <w:spacing w:after="20" w:line="240" w:lineRule="exact"/>
              <w:jc w:val="both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97502" w:rsidRPr="00AA5DDE" w14:paraId="4AC7DD98" w14:textId="77777777" w:rsidTr="00E9750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14B57" w14:textId="0BF3AEA0" w:rsidR="00E97502" w:rsidRPr="00E97C72" w:rsidRDefault="00E97C72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Συνολικός</w:t>
            </w:r>
            <w:r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αριθμός</w:t>
            </w:r>
            <w:r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ωρών</w:t>
            </w:r>
            <w:r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Κλινικής</w:t>
            </w:r>
            <w:r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Εξάσκησης:</w:t>
            </w:r>
            <w:r w:rsidR="00E97502"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97502"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97502"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97502"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97502"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97502" w:rsidRPr="00E97C72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  <w:u w:val="single"/>
              </w:rPr>
              <w:t>Ώρες</w:t>
            </w:r>
          </w:p>
          <w:p w14:paraId="27142478" w14:textId="5E2D8427" w:rsidR="00E97502" w:rsidRPr="00AA5DDE" w:rsidRDefault="00E97C72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</w:t>
            </w:r>
            <w:r w:rsidR="00E97502"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</w:tc>
      </w:tr>
    </w:tbl>
    <w:p w14:paraId="708CED6D" w14:textId="77777777" w:rsidR="001053E8" w:rsidRPr="00AA5DDE" w:rsidRDefault="001053E8" w:rsidP="00B534C7">
      <w:pPr>
        <w:spacing w:after="20" w:line="240" w:lineRule="exact"/>
        <w:rPr>
          <w:rFonts w:ascii="Arial Narrow" w:hAnsi="Arial Narrow" w:cs="Arial"/>
          <w:b/>
          <w:sz w:val="21"/>
          <w:szCs w:val="21"/>
          <w:u w:val="single"/>
        </w:rPr>
      </w:pPr>
    </w:p>
    <w:p w14:paraId="697D6D4D" w14:textId="77777777" w:rsidR="001053E8" w:rsidRPr="00AA5DDE" w:rsidRDefault="001053E8" w:rsidP="00B534C7">
      <w:pPr>
        <w:spacing w:after="20" w:line="240" w:lineRule="exact"/>
        <w:rPr>
          <w:rFonts w:ascii="Arial Narrow" w:hAnsi="Arial Narrow" w:cs="Arial"/>
          <w:b/>
          <w:sz w:val="21"/>
          <w:szCs w:val="21"/>
          <w:u w:val="single"/>
        </w:rPr>
      </w:pPr>
      <w:r w:rsidRPr="00AA5DDE">
        <w:rPr>
          <w:rFonts w:ascii="Arial Narrow" w:hAnsi="Arial Narrow" w:cs="Arial"/>
          <w:b/>
          <w:sz w:val="21"/>
          <w:szCs w:val="21"/>
          <w:u w:val="single"/>
        </w:rPr>
        <w:br w:type="page"/>
      </w:r>
    </w:p>
    <w:tbl>
      <w:tblPr>
        <w:tblStyle w:val="TableGrid"/>
        <w:tblW w:w="978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9214"/>
      </w:tblGrid>
      <w:tr w:rsidR="00B33769" w:rsidRPr="004C4435" w14:paraId="2E2BBBE3" w14:textId="77777777" w:rsidTr="00CC26D7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702CF" w14:textId="77777777" w:rsidR="00B33769" w:rsidRPr="00AA5DDE" w:rsidRDefault="00B33769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DEDF7F" w14:textId="1B6EDC07" w:rsidR="00AA5DDE" w:rsidRPr="0038304C" w:rsidRDefault="00AA5DDE" w:rsidP="00AA5DDE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Pr="0038304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Γ</w:t>
            </w:r>
            <w:r w:rsidRPr="0038304C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ΜΕΤ</w:t>
            </w:r>
            <w:r w:rsidR="00440B96">
              <w:rPr>
                <w:rFonts w:ascii="Arial Narrow" w:hAnsi="Arial Narrow" w:cs="Arial"/>
                <w:b/>
                <w:sz w:val="22"/>
                <w:szCs w:val="22"/>
              </w:rPr>
              <w:t>ΕΚΠΑΙΔΕΥΤΙΚΗ</w:t>
            </w:r>
            <w:r w:rsidRPr="0038304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ΕΜΠΕΙΡΙΑ</w:t>
            </w:r>
          </w:p>
          <w:p w14:paraId="7F77B370" w14:textId="23BBFAEF" w:rsidR="00E65154" w:rsidRPr="007E785B" w:rsidRDefault="00AA5DDE" w:rsidP="00AA5DDE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Οι υποψήφιοι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αναμένεται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να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εξασκήσουν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το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επάγγελμ</w:t>
            </w:r>
            <w:r w:rsidR="009217A9">
              <w:rPr>
                <w:rFonts w:ascii="Arial Narrow" w:hAnsi="Arial Narrow" w:cs="Arial"/>
                <w:b/>
                <w:i/>
                <w:sz w:val="18"/>
                <w:szCs w:val="18"/>
              </w:rPr>
              <w:t>ά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τους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αφού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ολοκληρώσουν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την</w:t>
            </w:r>
            <w:r w:rsidRPr="00AA5DDE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εκπαίδευσ</w:t>
            </w:r>
            <w:r w:rsidR="009217A9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τους. </w:t>
            </w:r>
          </w:p>
        </w:tc>
      </w:tr>
      <w:tr w:rsidR="00CC26D7" w:rsidRPr="00513811" w14:paraId="0FC6C4EB" w14:textId="77777777" w:rsidTr="004333AB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3B207" w14:textId="57B58AEF" w:rsidR="00CC26D7" w:rsidRPr="00194115" w:rsidRDefault="00AA5DDE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Γ</w:t>
            </w:r>
            <w:r w:rsidR="00CC26D7" w:rsidRPr="00194115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61AA14" w14:textId="1029D258" w:rsidR="00CC26D7" w:rsidRPr="00DB1219" w:rsidRDefault="00DB1219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Επαγγελματική Εξάσκηση </w:t>
            </w:r>
          </w:p>
        </w:tc>
      </w:tr>
      <w:tr w:rsidR="00236172" w:rsidRPr="002E05CF" w14:paraId="0819962A" w14:textId="77777777" w:rsidTr="004333AB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D2464" w14:textId="77777777" w:rsidR="00236172" w:rsidRPr="00513811" w:rsidRDefault="00236172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b/>
                <w:sz w:val="21"/>
                <w:szCs w:val="21"/>
                <w:lang w:val="en-GB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E9F2EE" w14:textId="1377498A" w:rsidR="00236172" w:rsidRPr="002E05CF" w:rsidRDefault="00DB1219" w:rsidP="002B27C8">
            <w:pPr>
              <w:pStyle w:val="ListParagraph"/>
              <w:numPr>
                <w:ilvl w:val="0"/>
                <w:numId w:val="12"/>
              </w:numPr>
              <w:spacing w:after="20" w:line="240" w:lineRule="exact"/>
              <w:ind w:left="368" w:hanging="368"/>
              <w:outlineLvl w:val="0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καταγράψτε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τις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λεπτομέρειες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θεραπευτικής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πρακτικής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και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εποπτείας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,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είτε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στην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απασχόληση</w:t>
            </w:r>
            <w:r w:rsidR="002B27C8"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είτε</w:t>
            </w:r>
            <w:r w:rsidR="002B27C8"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σε</w:t>
            </w:r>
            <w:r w:rsidR="002B27C8"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ιδιωτική</w:t>
            </w:r>
            <w:r w:rsidR="002B27C8"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πρακτική</w:t>
            </w:r>
            <w:r w:rsidR="002B27C8"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,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="002B27C8"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ημερομηνίες</w:t>
            </w:r>
            <w:r w:rsidR="002B27C8"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>.</w:t>
            </w:r>
            <w:r w:rsidRPr="0038304C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Ένας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μέσος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αριθμός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εργασίας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με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πελάτες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ανά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έτος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μπορεί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να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είναι</w:t>
            </w:r>
            <w:r w:rsidR="002B27C8" w:rsidRP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2B27C8">
              <w:rPr>
                <w:rFonts w:ascii="Arial Narrow" w:hAnsi="Arial Narrow" w:cs="Arial"/>
                <w:b/>
                <w:i/>
                <w:sz w:val="18"/>
                <w:szCs w:val="18"/>
              </w:rPr>
              <w:t>επαρκής.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Μπορείτε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να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καταγράψετε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λεπτομέρειες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από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την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Προσωπική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σας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Θεραπεία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/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Ανάπτυξη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που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μπορεί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να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είχατε</w:t>
            </w:r>
            <w:r w:rsidR="004856B7" w:rsidRP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>συμπληρώσει μετά την εκπαίδευ</w:t>
            </w:r>
            <w:r w:rsidR="009217A9">
              <w:rPr>
                <w:rFonts w:ascii="Arial Narrow" w:hAnsi="Arial Narrow" w:cs="Arial"/>
                <w:b/>
                <w:i/>
                <w:sz w:val="18"/>
                <w:szCs w:val="18"/>
              </w:rPr>
              <w:t>σή</w:t>
            </w:r>
            <w:r w:rsidR="004856B7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4856B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σας καθώς μπορεί να προσδ</w:t>
            </w:r>
            <w:r w:rsidR="00DB29AB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ώσουν</w:t>
            </w:r>
            <w:r w:rsidR="004856B7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DB29AB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βαρύτητα στην αίτησ</w:t>
            </w:r>
            <w:r w:rsidR="009217A9">
              <w:rPr>
                <w:rFonts w:ascii="Arial Narrow" w:hAnsi="Arial Narrow" w:cs="Arial"/>
                <w:b/>
                <w:i/>
                <w:sz w:val="18"/>
                <w:szCs w:val="18"/>
              </w:rPr>
              <w:t>ή</w:t>
            </w:r>
            <w:r w:rsidR="00DB29AB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σας για επαγγελματική συνδρομή</w:t>
            </w:r>
            <w:r w:rsidR="002E05CF" w:rsidRPr="002E05CF">
              <w:rPr>
                <w:rFonts w:ascii="Arial Narrow" w:hAnsi="Arial Narrow" w:cs="Arial"/>
                <w:b/>
                <w:i/>
                <w:sz w:val="18"/>
                <w:szCs w:val="18"/>
              </w:rPr>
              <w:t>.</w:t>
            </w:r>
          </w:p>
        </w:tc>
      </w:tr>
      <w:tr w:rsidR="00236172" w:rsidRPr="00E72881" w14:paraId="1DB2935D" w14:textId="77777777" w:rsidTr="00E97502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A28CEB" w14:textId="77777777" w:rsidR="00236172" w:rsidRPr="002E05CF" w:rsidRDefault="00236172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4EE08" w14:textId="1CD6A5B9" w:rsidR="00D43F1D" w:rsidRPr="00E72881" w:rsidRDefault="00D43F1D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συμπληρώστε τα στοιχεία σας εδώ</w:t>
            </w:r>
            <w:r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):</w:t>
            </w:r>
          </w:p>
          <w:p w14:paraId="2B2CA0DE" w14:textId="452A01DC" w:rsidR="00D43F1D" w:rsidRPr="0038304C" w:rsidRDefault="00E72881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6A243724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0A645FC2" w14:textId="77777777" w:rsidR="0012197F" w:rsidRPr="0038304C" w:rsidRDefault="0012197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7BA5CBC" w14:textId="5941ACDA" w:rsidR="00D43F1D" w:rsidRPr="0038304C" w:rsidRDefault="00E72881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β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5384682B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199D2B97" w14:textId="77777777" w:rsidR="0012197F" w:rsidRPr="0038304C" w:rsidRDefault="0012197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3D9DFDE6" w14:textId="24B2DBF9" w:rsidR="00D43F1D" w:rsidRPr="0038304C" w:rsidRDefault="00E72881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γ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71222350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5B1AE32" w14:textId="77777777" w:rsidR="0012197F" w:rsidRPr="0038304C" w:rsidRDefault="0012197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4C749100" w14:textId="2C96CDB8" w:rsidR="00D43F1D" w:rsidRPr="0038304C" w:rsidRDefault="00E72881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δ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2EEB88DD" w14:textId="77777777" w:rsidR="00D43F1D" w:rsidRPr="0038304C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1CEE544A" w14:textId="77777777" w:rsidR="0012197F" w:rsidRPr="0038304C" w:rsidRDefault="0012197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E2451BA" w14:textId="404B6287" w:rsidR="00D43F1D" w:rsidRPr="0038304C" w:rsidRDefault="00E72881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ε</w:t>
            </w:r>
            <w:r w:rsidR="00D43F1D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52604B46" w14:textId="77777777" w:rsidR="00C65E19" w:rsidRPr="0038304C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53349C43" w14:textId="77777777" w:rsidR="0012197F" w:rsidRPr="0038304C" w:rsidRDefault="0012197F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245B9C65" w14:textId="07C18AC9" w:rsidR="00D43F1D" w:rsidRPr="00E72881" w:rsidRDefault="00D43F1D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συνεχίστε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στο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κάτω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μέρος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σελίδας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εάν</w:t>
            </w:r>
            <w:r w:rsidR="00E72881"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χρειάζεται</w:t>
            </w:r>
            <w:r w:rsidRP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  <w:p w14:paraId="698B914D" w14:textId="77777777" w:rsidR="00C65E19" w:rsidRPr="00E72881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A52232C" w14:textId="77777777" w:rsidR="00C65E19" w:rsidRPr="00E72881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C1C0D8D" w14:textId="77777777" w:rsidR="00C65E19" w:rsidRPr="00E72881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B40A766" w14:textId="77777777" w:rsidR="00C65E19" w:rsidRPr="00E72881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A62D158" w14:textId="77777777" w:rsidR="00C65E19" w:rsidRPr="00E72881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C05D5EB" w14:textId="77777777" w:rsidR="00C65E19" w:rsidRPr="00E72881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6EC4DA5" w14:textId="77777777" w:rsidR="00660162" w:rsidRPr="00E72881" w:rsidRDefault="006601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26B9266" w14:textId="77777777" w:rsidR="00660162" w:rsidRPr="00E72881" w:rsidRDefault="006601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33DC3CA1" w14:textId="77777777" w:rsidR="00660162" w:rsidRPr="00E72881" w:rsidRDefault="006601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30EC3B5" w14:textId="77777777" w:rsidR="00660162" w:rsidRPr="00E72881" w:rsidRDefault="006601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876BAB8" w14:textId="77777777" w:rsidR="00660162" w:rsidRPr="00E72881" w:rsidRDefault="00660162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DE5CEA7" w14:textId="77777777" w:rsidR="00C65E19" w:rsidRPr="00E72881" w:rsidRDefault="00C65E1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435C426" w14:textId="77777777" w:rsidR="00236172" w:rsidRPr="00E72881" w:rsidRDefault="00236172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1"/>
                <w:szCs w:val="21"/>
              </w:rPr>
            </w:pPr>
          </w:p>
        </w:tc>
      </w:tr>
      <w:tr w:rsidR="00932E26" w:rsidRPr="00C34BB9" w14:paraId="3C2CF454" w14:textId="77777777" w:rsidTr="00E97502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CC1B0B" w14:textId="77777777" w:rsidR="00932E26" w:rsidRPr="00E72881" w:rsidRDefault="00932E26" w:rsidP="00B534C7">
            <w:pPr>
              <w:tabs>
                <w:tab w:val="left" w:pos="142"/>
                <w:tab w:val="left" w:pos="284"/>
              </w:tabs>
              <w:spacing w:after="20" w:line="240" w:lineRule="exact"/>
              <w:ind w:left="360"/>
              <w:outlineLvl w:val="0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36610B" w14:textId="5F7C6733" w:rsidR="00EC0C89" w:rsidRPr="00E72881" w:rsidRDefault="00E72881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Συνολικός Αριθμός ωρών</w:t>
            </w:r>
            <w:r w:rsidR="00EC0C89" w:rsidRPr="00C34BB9">
              <w:rPr>
                <w:rFonts w:ascii="Arial Narrow" w:hAnsi="Arial Narrow" w:cs="Arial"/>
                <w:b/>
                <w:i/>
                <w:sz w:val="22"/>
                <w:szCs w:val="22"/>
              </w:rPr>
              <w:t>:</w:t>
            </w:r>
            <w:r w:rsidR="00EC0C89" w:rsidRPr="00C34BB9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C0C89" w:rsidRPr="00C34BB9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C0C89" w:rsidRPr="00C34BB9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C0C89" w:rsidRPr="00C34BB9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C0C89" w:rsidRPr="00C34BB9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 w:rsidR="00EC0C89" w:rsidRPr="00C34BB9">
              <w:rPr>
                <w:rFonts w:ascii="Arial Narrow" w:hAnsi="Arial Narrow" w:cs="Arial"/>
                <w:b/>
                <w:i/>
                <w:sz w:val="22"/>
                <w:szCs w:val="22"/>
              </w:rPr>
              <w:tab/>
            </w:r>
            <w:r>
              <w:rPr>
                <w:rFonts w:ascii="Arial Narrow" w:hAnsi="Arial Narrow" w:cs="Arial"/>
                <w:b/>
                <w:i/>
                <w:sz w:val="22"/>
                <w:szCs w:val="22"/>
                <w:u w:val="single"/>
              </w:rPr>
              <w:t>Ώρες</w:t>
            </w:r>
          </w:p>
          <w:p w14:paraId="2435B9FD" w14:textId="0B2A2147" w:rsidR="00932E26" w:rsidRPr="00C34BB9" w:rsidRDefault="00EC0C89" w:rsidP="00E72881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sz w:val="21"/>
                <w:szCs w:val="21"/>
              </w:rPr>
            </w:pPr>
            <w:r w:rsidRP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E72881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προσθέστε τις ώρες σας</w:t>
            </w:r>
            <w:r w:rsidRP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</w:tc>
      </w:tr>
    </w:tbl>
    <w:p w14:paraId="23A6170E" w14:textId="77777777" w:rsidR="00C65E19" w:rsidRPr="00C34BB9" w:rsidRDefault="00C65E19" w:rsidP="00B534C7">
      <w:pPr>
        <w:spacing w:after="20" w:line="240" w:lineRule="exact"/>
        <w:rPr>
          <w:rFonts w:ascii="Arial Narrow" w:hAnsi="Arial Narrow"/>
        </w:rPr>
      </w:pPr>
    </w:p>
    <w:p w14:paraId="35CF3413" w14:textId="77777777" w:rsidR="00C65E19" w:rsidRPr="00C34BB9" w:rsidRDefault="00C65E19" w:rsidP="00B534C7">
      <w:pPr>
        <w:spacing w:after="20" w:line="240" w:lineRule="exact"/>
        <w:rPr>
          <w:rFonts w:ascii="Arial Narrow" w:hAnsi="Arial Narrow"/>
        </w:rPr>
      </w:pPr>
      <w:r w:rsidRPr="00C34BB9">
        <w:rPr>
          <w:rFonts w:ascii="Arial Narrow" w:hAnsi="Arial Narrow"/>
        </w:rPr>
        <w:br w:type="page"/>
      </w:r>
    </w:p>
    <w:tbl>
      <w:tblPr>
        <w:tblStyle w:val="TableGrid"/>
        <w:tblW w:w="978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9214"/>
      </w:tblGrid>
      <w:tr w:rsidR="00D0061F" w:rsidRPr="00513811" w14:paraId="3C99D346" w14:textId="77777777" w:rsidTr="0019236B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D9B62" w14:textId="31E09A8B" w:rsidR="00D0061F" w:rsidRPr="00194115" w:rsidRDefault="00C34BB9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jc w:val="center"/>
              <w:outlineLvl w:val="0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Γ</w:t>
            </w:r>
            <w:r w:rsidR="00D0061F" w:rsidRPr="00194115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0F00AD" w14:textId="53C570EB" w:rsidR="00D0061F" w:rsidRPr="00C34BB9" w:rsidRDefault="00C34BB9" w:rsidP="00B534C7">
            <w:pPr>
              <w:tabs>
                <w:tab w:val="left" w:pos="142"/>
                <w:tab w:val="left" w:pos="284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Cs/>
                <w:sz w:val="22"/>
                <w:szCs w:val="22"/>
              </w:rPr>
              <w:t xml:space="preserve">Επαγγελματικές Συνδρομές </w:t>
            </w:r>
          </w:p>
        </w:tc>
      </w:tr>
      <w:tr w:rsidR="00D0061F" w:rsidRPr="004C4435" w14:paraId="558C3F2D" w14:textId="77777777" w:rsidTr="0019236B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B09E1" w14:textId="77777777" w:rsidR="00D0061F" w:rsidRPr="00513811" w:rsidRDefault="00D0061F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C6FAB0" w14:textId="693C7787" w:rsidR="00D0061F" w:rsidRPr="007E785B" w:rsidRDefault="00C34BB9" w:rsidP="0019236B">
            <w:pPr>
              <w:pStyle w:val="ListParagraph"/>
              <w:numPr>
                <w:ilvl w:val="0"/>
                <w:numId w:val="12"/>
              </w:numPr>
              <w:spacing w:after="20" w:line="240" w:lineRule="exact"/>
              <w:ind w:left="443" w:hanging="284"/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Παρακαλώ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καταγράψτε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τις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επαγγελματικές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σας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συνδρομές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σε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άλλους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επαγγελματικούς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φορείς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πχ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.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ψυχολογίας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κοινωνιολογίας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διδασκαλίας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νοσηλευτικής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ιατρικής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κλπ</w:t>
            </w:r>
            <w:r w:rsidRPr="0038304C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 xml:space="preserve">. </w:t>
            </w:r>
          </w:p>
        </w:tc>
      </w:tr>
      <w:tr w:rsidR="00D0061F" w:rsidRPr="00500AF4" w14:paraId="117FDEE7" w14:textId="77777777" w:rsidTr="0019236B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608A54" w14:textId="77777777" w:rsidR="00D0061F" w:rsidRPr="007E785B" w:rsidRDefault="00D0061F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757FD" w14:textId="7D0BA815" w:rsidR="00EF7497" w:rsidRPr="00C34BB9" w:rsidRDefault="00EF7497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 συμπληρώστε τα στοιχεία σας εδώ</w:t>
            </w:r>
            <w:r w:rsidRP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):</w:t>
            </w:r>
          </w:p>
          <w:p w14:paraId="38E7437A" w14:textId="74BD2CE2" w:rsidR="00EF7497" w:rsidRPr="0038304C" w:rsidRDefault="00C34BB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α</w:t>
            </w:r>
            <w:r w:rsidR="00EF7497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1B147ADE" w14:textId="77777777" w:rsidR="00EF7497" w:rsidRPr="0038304C" w:rsidRDefault="00EF7497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BBA50A4" w14:textId="1686CF1E" w:rsidR="00EF7497" w:rsidRPr="0038304C" w:rsidRDefault="00C34BB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β</w:t>
            </w:r>
            <w:r w:rsidR="00EF7497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35B4940C" w14:textId="77777777" w:rsidR="00EF7497" w:rsidRPr="0038304C" w:rsidRDefault="00EF7497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BA05C8F" w14:textId="26607AD1" w:rsidR="00EF7497" w:rsidRPr="0038304C" w:rsidRDefault="00C34BB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γ</w:t>
            </w:r>
            <w:r w:rsidR="00EF7497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020BCFBE" w14:textId="77777777" w:rsidR="00EF7497" w:rsidRPr="0038304C" w:rsidRDefault="00EF7497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1A2D4DD2" w14:textId="6514374E" w:rsidR="00EF7497" w:rsidRPr="0038304C" w:rsidRDefault="00C34BB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δ</w:t>
            </w:r>
            <w:r w:rsidR="00EF7497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570F21B2" w14:textId="77777777" w:rsidR="00EF7497" w:rsidRPr="0038304C" w:rsidRDefault="00EF7497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A8C812D" w14:textId="6A08001D" w:rsidR="00EF7497" w:rsidRPr="0038304C" w:rsidRDefault="00C34BB9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 w:rsidRPr="0038304C">
              <w:rPr>
                <w:rFonts w:ascii="Arial Narrow" w:hAnsi="Arial Narrow" w:cs="Arial"/>
                <w:sz w:val="22"/>
                <w:szCs w:val="22"/>
              </w:rPr>
              <w:t>ε</w:t>
            </w:r>
            <w:r w:rsidR="00EF7497" w:rsidRPr="0038304C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7B44A18A" w14:textId="77777777" w:rsidR="00FA18EE" w:rsidRPr="0038304C" w:rsidRDefault="00FA18EE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12F637A0" w14:textId="59851936" w:rsidR="00EF7497" w:rsidRPr="00500AF4" w:rsidRDefault="00EF7497" w:rsidP="00B534C7">
            <w:pPr>
              <w:tabs>
                <w:tab w:val="left" w:pos="176"/>
              </w:tabs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>(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παρακαλώ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συνεχίστε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στο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κάτω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μέρος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της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σελίδας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εάν</w:t>
            </w:r>
            <w:r w:rsidR="00C34BB9"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C34BB9">
              <w:rPr>
                <w:rFonts w:ascii="Arial Narrow" w:hAnsi="Arial Narrow" w:cs="Arial"/>
                <w:b/>
                <w:i/>
                <w:sz w:val="18"/>
                <w:szCs w:val="18"/>
              </w:rPr>
              <w:t>είναι απαραίτητο</w:t>
            </w:r>
            <w:r w:rsidRPr="00500AF4"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  <w:p w14:paraId="0AC0BEC8" w14:textId="77777777" w:rsidR="00D0061F" w:rsidRPr="00500AF4" w:rsidRDefault="00D0061F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1F63C757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1E30F6C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ED392A1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65ACEFA5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36727FE2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61A0CD01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0E57946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E6A716F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48E84AB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A8469B1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34D76F69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47D9ED41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E6FB5DA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6EA01A80" w14:textId="77777777" w:rsidR="00660162" w:rsidRPr="00500AF4" w:rsidRDefault="00660162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F258415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D48DC8B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F417BD6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6E38BB8C" w14:textId="77777777" w:rsidR="00FA18EE" w:rsidRPr="00500AF4" w:rsidRDefault="00FA18EE" w:rsidP="00B534C7">
            <w:pPr>
              <w:spacing w:after="20" w:line="240" w:lineRule="exact"/>
              <w:rPr>
                <w:rFonts w:ascii="Arial Narrow" w:hAnsi="Arial Narrow" w:cs="Arial"/>
                <w:b/>
                <w:iCs/>
                <w:sz w:val="18"/>
                <w:szCs w:val="18"/>
              </w:rPr>
            </w:pPr>
          </w:p>
        </w:tc>
      </w:tr>
      <w:tr w:rsidR="008070BA" w:rsidRPr="00500AF4" w14:paraId="38DB73A2" w14:textId="77777777" w:rsidTr="0019236B">
        <w:trPr>
          <w:trHeight w:val="456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96ECE7" w14:textId="77777777" w:rsidR="008070BA" w:rsidRPr="00500AF4" w:rsidRDefault="008070BA" w:rsidP="00B534C7">
            <w:pPr>
              <w:pStyle w:val="ListParagraph"/>
              <w:tabs>
                <w:tab w:val="left" w:pos="142"/>
                <w:tab w:val="left" w:pos="284"/>
              </w:tabs>
              <w:spacing w:after="20" w:line="240" w:lineRule="exact"/>
              <w:ind w:left="0" w:firstLine="0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0B4178" w14:textId="77777777" w:rsidR="008070BA" w:rsidRPr="00500AF4" w:rsidRDefault="008070BA" w:rsidP="00B534C7">
            <w:pPr>
              <w:spacing w:after="20" w:line="240" w:lineRule="exact"/>
              <w:outlineLvl w:val="0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</w:tc>
      </w:tr>
    </w:tbl>
    <w:p w14:paraId="55EFDBED" w14:textId="77777777" w:rsidR="0028731A" w:rsidRPr="00500AF4" w:rsidRDefault="0028731A" w:rsidP="00B534C7">
      <w:pPr>
        <w:spacing w:after="20" w:line="240" w:lineRule="exact"/>
        <w:rPr>
          <w:rFonts w:ascii="Arial Narrow" w:hAnsi="Arial Narrow"/>
        </w:rPr>
        <w:sectPr w:rsidR="0028731A" w:rsidRPr="00500AF4" w:rsidSect="003C79CC">
          <w:headerReference w:type="default" r:id="rId15"/>
          <w:footerReference w:type="even" r:id="rId16"/>
          <w:footerReference w:type="default" r:id="rId17"/>
          <w:pgSz w:w="11900" w:h="16820"/>
          <w:pgMar w:top="590" w:right="1418" w:bottom="1134" w:left="1418" w:header="850" w:footer="680" w:gutter="0"/>
          <w:cols w:space="708"/>
          <w:noEndnote/>
          <w:docGrid w:linePitch="326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4"/>
      </w:tblGrid>
      <w:tr w:rsidR="00435EA4" w:rsidRPr="00513811" w14:paraId="1E1F3304" w14:textId="77777777" w:rsidTr="00EF6691">
        <w:trPr>
          <w:trHeight w:val="359"/>
          <w:jc w:val="center"/>
        </w:trPr>
        <w:tc>
          <w:tcPr>
            <w:tcW w:w="97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14:paraId="6DD4F746" w14:textId="7E024767" w:rsidR="00435EA4" w:rsidRPr="00500AF4" w:rsidRDefault="00500AF4" w:rsidP="00500AF4">
            <w:pPr>
              <w:tabs>
                <w:tab w:val="left" w:pos="142"/>
                <w:tab w:val="left" w:pos="284"/>
              </w:tabs>
              <w:spacing w:after="20" w:line="240" w:lineRule="exact"/>
              <w:jc w:val="center"/>
              <w:outlineLv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 Δ: ΔΗΛΩΣΗ ΥΠΟΨΗΦΙΟΥ</w:t>
            </w:r>
          </w:p>
        </w:tc>
      </w:tr>
      <w:tr w:rsidR="00E57E2B" w:rsidRPr="007D1B35" w14:paraId="307F941F" w14:textId="77777777" w:rsidTr="00EF6691">
        <w:trPr>
          <w:trHeight w:val="7859"/>
          <w:jc w:val="center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DA39" w14:textId="77777777" w:rsidR="00E57E2B" w:rsidRPr="0038304C" w:rsidRDefault="00E57E2B" w:rsidP="00717104">
            <w:pPr>
              <w:pStyle w:val="Pa9"/>
              <w:tabs>
                <w:tab w:val="left" w:pos="142"/>
                <w:tab w:val="left" w:pos="284"/>
              </w:tabs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  <w:lang w:val="el-GR"/>
              </w:rPr>
            </w:pPr>
          </w:p>
          <w:p w14:paraId="25649845" w14:textId="768AC453" w:rsidR="00E57E2B" w:rsidRPr="002E05CF" w:rsidRDefault="00500AF4" w:rsidP="00717104">
            <w:pPr>
              <w:pStyle w:val="Pa9"/>
              <w:tabs>
                <w:tab w:val="left" w:pos="142"/>
                <w:tab w:val="left" w:pos="284"/>
              </w:tabs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  <w:lang w:val="el-GR"/>
              </w:rPr>
            </w:pP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Δηλώνω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ανεπιφύλακτα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ότι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έχω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διαβάσει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και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κατανοήσει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πλήρως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τα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συνταγματικά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έγγραφα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>, τους εσωτερικο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ύς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κανονισμούς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τον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κώδικα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δεοντολογίας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και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τις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προϋποθέσεις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Συνεχούς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Επαγγελματικής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Ανάπτυξης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(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ΣΕΑ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)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του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Παγκύπριου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Συνδέσμου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Ψυχοθεραπευτών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(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ΠΣΨΘ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)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και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κατανοώ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ότι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με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την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εγγραφή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μου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ως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μέλος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του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ΠΣΨΘ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συμφωνώ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ότι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θα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εργαστώ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με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 w:rsidRPr="002E05CF">
              <w:rPr>
                <w:rFonts w:ascii="Arial Narrow" w:hAnsi="Arial Narrow" w:cs="Arial"/>
                <w:sz w:val="22"/>
                <w:szCs w:val="22"/>
                <w:lang w:val="el-GR"/>
              </w:rPr>
              <w:t>βάση το ρυθμιστικό πλαίσιο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του</w:t>
            </w:r>
            <w:r w:rsidRPr="00500AF4">
              <w:rPr>
                <w:rFonts w:ascii="Arial Narrow" w:hAnsi="Arial Narrow" w:cs="Aria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el-GR"/>
              </w:rPr>
              <w:t>ΠΣΨΘ</w:t>
            </w:r>
            <w:r w:rsidR="002E05CF">
              <w:rPr>
                <w:rFonts w:ascii="Arial Narrow" w:hAnsi="Arial Narrow" w:cs="Arial"/>
                <w:sz w:val="22"/>
                <w:szCs w:val="22"/>
                <w:lang w:val="el-GR"/>
              </w:rPr>
              <w:t>.</w:t>
            </w:r>
          </w:p>
          <w:p w14:paraId="1F32678F" w14:textId="2FA1271E" w:rsidR="00A01D49" w:rsidRPr="004B38E4" w:rsidRDefault="00500AF4" w:rsidP="00717104">
            <w:pPr>
              <w:tabs>
                <w:tab w:val="left" w:pos="142"/>
                <w:tab w:val="left" w:pos="284"/>
              </w:tabs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Δηλώνω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ότι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όλες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οι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πληροφορίες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που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έχω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παραθέσει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σε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αυτό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έγγραφο</w:t>
            </w:r>
            <w:r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καθώς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όλες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οι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επιπρόσθετες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πληροφορίες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ορθές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ακριβείς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>κατανοώ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 w:rsidRPr="00621A7D">
              <w:rPr>
                <w:rFonts w:ascii="Arial Narrow" w:hAnsi="Arial Narrow" w:cs="Arial"/>
                <w:sz w:val="22"/>
                <w:szCs w:val="22"/>
              </w:rPr>
              <w:t>ότι η α</w:t>
            </w:r>
            <w:r w:rsidR="00621A7D" w:rsidRPr="00621A7D">
              <w:rPr>
                <w:rFonts w:ascii="Arial Narrow" w:hAnsi="Arial Narrow" w:cs="Arial"/>
                <w:sz w:val="22"/>
                <w:szCs w:val="22"/>
              </w:rPr>
              <w:t>ποτυχία</w:t>
            </w:r>
            <w:r w:rsidR="00B535C4" w:rsidRPr="00621A7D">
              <w:rPr>
                <w:rFonts w:ascii="Arial Narrow" w:hAnsi="Arial Narrow" w:cs="Arial"/>
                <w:sz w:val="22"/>
                <w:szCs w:val="22"/>
              </w:rPr>
              <w:t xml:space="preserve"> να αποδειχθούν οι σχετικές πληροφορίες  μπορεί να έχει ως αποτέλεσμα την απόσυρση της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535C4">
              <w:rPr>
                <w:rFonts w:ascii="Arial Narrow" w:hAnsi="Arial Narrow" w:cs="Arial"/>
                <w:sz w:val="22"/>
                <w:szCs w:val="22"/>
              </w:rPr>
              <w:t xml:space="preserve">συνδρομής μου. </w:t>
            </w:r>
            <w:r w:rsidR="00B535C4" w:rsidRPr="00B535C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3CF3FB35" w14:textId="033A51FF" w:rsidR="00815526" w:rsidRPr="004B38E4" w:rsidRDefault="00B535C4" w:rsidP="00815526">
            <w:pPr>
              <w:tabs>
                <w:tab w:val="left" w:pos="142"/>
                <w:tab w:val="left" w:pos="284"/>
              </w:tabs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Σύμφωνα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με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τους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στόχους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του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Παγκόσμιου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Οργανισμού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Υγείας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(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ΠΟΥ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),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τη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συμφωνία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για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την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απαγόρευση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των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διακρίσεων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που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ισχύει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στο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πλαίσιο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της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Ευρωπαϊκής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Ένωσης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(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ΕΕ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)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και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προορίζεται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για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τον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Ευρωπαϊκό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Οικονομικό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Χώρο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(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ΕΟΧ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)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και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την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αρχή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της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ελεύθερης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διακίνησης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ανθρώπων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και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υπηρεσιών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,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δηλώνω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ότι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συμφωνώ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και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προσυπογράφω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πλήρως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τη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«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Διακήρυξη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του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Στρασβούργου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για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την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Ψυχοθεραπεία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1990»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και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τις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ακόλουθες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αρχές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bCs/>
                <w:sz w:val="22"/>
                <w:szCs w:val="22"/>
              </w:rPr>
              <w:t>της</w:t>
            </w:r>
            <w:r w:rsidR="00CD6973"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: </w:t>
            </w:r>
            <w:r w:rsidRPr="004B38E4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</w:p>
          <w:p w14:paraId="1800C100" w14:textId="7EAC8EEC" w:rsidR="00E57E2B" w:rsidRPr="004C4435" w:rsidRDefault="00E57E2B" w:rsidP="00815526">
            <w:pPr>
              <w:tabs>
                <w:tab w:val="left" w:pos="142"/>
                <w:tab w:val="left" w:pos="284"/>
              </w:tabs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6973">
              <w:rPr>
                <w:rFonts w:ascii="Arial Narrow" w:hAnsi="Arial Narrow" w:cs="Arial"/>
                <w:sz w:val="22"/>
                <w:szCs w:val="22"/>
              </w:rPr>
              <w:t xml:space="preserve">1.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Η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ψυχοθεραπε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ία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ένας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ανεξάρτητος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επιστημονικός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κλάδος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η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άσκηση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οποίου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αντιπροσωπεύει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ένα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ανεξάρτητο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ελεύθερο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 xml:space="preserve">επάγγελμα. </w:t>
            </w:r>
          </w:p>
          <w:p w14:paraId="6FF8E48E" w14:textId="1E89AFE5" w:rsidR="00E57E2B" w:rsidRPr="004C4435" w:rsidRDefault="00E57E2B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6973">
              <w:rPr>
                <w:rFonts w:ascii="Arial Narrow" w:hAnsi="Arial Narrow" w:cs="Arial"/>
                <w:sz w:val="22"/>
                <w:szCs w:val="22"/>
              </w:rPr>
              <w:t xml:space="preserve">2.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Η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εκπαίδευση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στην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ψυχοθεραπεία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πραγματοποιείται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σε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ανεπτυγμένο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εξειδικευμένο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επιστημονικό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 xml:space="preserve">επίπεδο. 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3A650755" w14:textId="232DB9D6" w:rsidR="00E57E2B" w:rsidRPr="0038304C" w:rsidRDefault="00E57E2B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6973">
              <w:rPr>
                <w:rFonts w:ascii="Arial Narrow" w:hAnsi="Arial Narrow" w:cs="Arial"/>
                <w:sz w:val="22"/>
                <w:szCs w:val="22"/>
              </w:rPr>
              <w:t xml:space="preserve">3.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Η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πολλαπλότητα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των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ψυχοθεραπευτικών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μεθόδων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είναι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εξασφαλισμένη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="00CD6973" w:rsidRPr="00CD697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>
              <w:rPr>
                <w:rFonts w:ascii="Arial Narrow" w:hAnsi="Arial Narrow" w:cs="Arial"/>
                <w:sz w:val="22"/>
                <w:szCs w:val="22"/>
              </w:rPr>
              <w:t xml:space="preserve">εγγυημένη. </w:t>
            </w:r>
          </w:p>
          <w:p w14:paraId="50D72983" w14:textId="65BA065F" w:rsidR="00E57E2B" w:rsidRPr="00621A7D" w:rsidRDefault="00E57E2B" w:rsidP="00621A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21A7D">
              <w:rPr>
                <w:rFonts w:ascii="Arial Narrow" w:hAnsi="Arial Narrow" w:cs="Arial"/>
                <w:sz w:val="22"/>
                <w:szCs w:val="22"/>
              </w:rPr>
              <w:t xml:space="preserve">4. 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 xml:space="preserve">Μία πλήρης ψυχοθεραπευτική εκπαίδευση καλύπτει τη θεωρία, την </w:t>
            </w:r>
            <w:r w:rsidR="00621A7D" w:rsidRPr="00621A7D">
              <w:rPr>
                <w:rFonts w:ascii="Arial Narrow" w:hAnsi="Arial Narrow" w:cs="Arial"/>
                <w:sz w:val="22"/>
                <w:szCs w:val="22"/>
              </w:rPr>
              <w:t xml:space="preserve">προσωπική 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>εμπειρία</w:t>
            </w:r>
            <w:r w:rsidR="00621A7D" w:rsidRPr="00621A7D">
              <w:rPr>
                <w:rFonts w:ascii="Arial Narrow" w:hAnsi="Arial Narrow" w:cs="Arial"/>
                <w:sz w:val="22"/>
                <w:szCs w:val="22"/>
              </w:rPr>
              <w:t>/ανάπτυξη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 xml:space="preserve"> και πρακτική υπό επ</w:t>
            </w:r>
            <w:r w:rsidR="00621A7D" w:rsidRPr="00621A7D">
              <w:rPr>
                <w:rFonts w:ascii="Arial Narrow" w:hAnsi="Arial Narrow" w:cs="Arial"/>
                <w:sz w:val="22"/>
                <w:szCs w:val="22"/>
              </w:rPr>
              <w:t>οπτεία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>. Αποκτάται</w:t>
            </w:r>
            <w:r w:rsidR="00CD6973" w:rsidRPr="004B38E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>επαρκής</w:t>
            </w:r>
            <w:r w:rsidR="00CD6973" w:rsidRPr="004B38E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>γνώση</w:t>
            </w:r>
            <w:r w:rsidR="00CD6973" w:rsidRPr="004B38E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>διάφορων</w:t>
            </w:r>
            <w:r w:rsidR="00CD6973" w:rsidRPr="004B38E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>ψυχοθεραπευτικών</w:t>
            </w:r>
            <w:r w:rsidR="00CD6973" w:rsidRPr="004B38E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D6973" w:rsidRPr="00621A7D">
              <w:rPr>
                <w:rFonts w:ascii="Arial Narrow" w:hAnsi="Arial Narrow" w:cs="Arial"/>
                <w:sz w:val="22"/>
                <w:szCs w:val="22"/>
              </w:rPr>
              <w:t>διαδικασιών</w:t>
            </w:r>
            <w:r w:rsidR="00CD6973" w:rsidRPr="004B38E4">
              <w:rPr>
                <w:rFonts w:ascii="Arial Narrow" w:hAnsi="Arial Narrow" w:cs="Arial"/>
                <w:sz w:val="22"/>
                <w:szCs w:val="22"/>
              </w:rPr>
              <w:t xml:space="preserve">.  </w:t>
            </w:r>
          </w:p>
          <w:p w14:paraId="69605410" w14:textId="76F8E350" w:rsidR="00E57E2B" w:rsidRPr="007E785B" w:rsidRDefault="00E57E2B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1B35">
              <w:rPr>
                <w:rFonts w:ascii="Arial Narrow" w:hAnsi="Arial Narrow" w:cs="Arial"/>
                <w:sz w:val="22"/>
                <w:szCs w:val="22"/>
              </w:rPr>
              <w:t xml:space="preserve">5.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Η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πρόσβαση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στην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κατάρτιση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γίνεται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μέσω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διάφορων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 w:rsidRPr="00414675">
              <w:rPr>
                <w:rFonts w:ascii="Arial Narrow" w:hAnsi="Arial Narrow" w:cs="Arial"/>
                <w:sz w:val="22"/>
                <w:szCs w:val="22"/>
              </w:rPr>
              <w:t>προκαταρκτικών πιστοποιητικών,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κυρίως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στις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Ανθρωπιστικές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>Κοινωνικές</w:t>
            </w:r>
            <w:r w:rsidR="007D1B35" w:rsidRPr="007D1B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D1B35">
              <w:rPr>
                <w:rFonts w:ascii="Arial Narrow" w:hAnsi="Arial Narrow" w:cs="Arial"/>
                <w:sz w:val="22"/>
                <w:szCs w:val="22"/>
              </w:rPr>
              <w:t xml:space="preserve">Επιστήμες. </w:t>
            </w:r>
          </w:p>
          <w:p w14:paraId="2F85E2F9" w14:textId="77777777" w:rsidR="00E57E2B" w:rsidRPr="007E785B" w:rsidRDefault="00E57E2B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E613948" w14:textId="7E1AEA99" w:rsidR="00E57E2B" w:rsidRPr="007D1B35" w:rsidRDefault="007D1B35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Ονοματεπώνυμο</w:t>
            </w:r>
            <w:r w:rsidR="00E57E2B" w:rsidRPr="007D1B35">
              <w:rPr>
                <w:rFonts w:ascii="Arial Narrow" w:hAnsi="Arial Narrow" w:cs="Arial"/>
                <w:sz w:val="22"/>
                <w:szCs w:val="22"/>
              </w:rPr>
              <w:t>: ............................................................................ (</w:t>
            </w:r>
            <w:r>
              <w:rPr>
                <w:rFonts w:ascii="Arial Narrow" w:hAnsi="Arial Narrow" w:cs="Arial"/>
                <w:sz w:val="22"/>
                <w:szCs w:val="22"/>
              </w:rPr>
              <w:t>Κεφαλαία γράμματα</w:t>
            </w:r>
            <w:r w:rsidR="00E57E2B" w:rsidRPr="007D1B35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</w:p>
          <w:p w14:paraId="32DF5C4B" w14:textId="77777777" w:rsidR="00E57E2B" w:rsidRPr="007D1B35" w:rsidRDefault="00E57E2B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3DE47A9E" w14:textId="689A52A2" w:rsidR="00E57E2B" w:rsidRPr="007D1B35" w:rsidRDefault="007D1B35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2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Υπογραφή</w:t>
            </w:r>
            <w:r w:rsidR="00E57E2B" w:rsidRPr="007D1B35">
              <w:rPr>
                <w:rFonts w:ascii="Arial Narrow" w:hAnsi="Arial Narrow" w:cs="Arial"/>
                <w:sz w:val="22"/>
                <w:szCs w:val="22"/>
              </w:rPr>
              <w:t>:  ..................................................</w:t>
            </w:r>
            <w:r w:rsidR="001A0E13" w:rsidRPr="007D1B35">
              <w:rPr>
                <w:rFonts w:ascii="Arial Narrow" w:hAnsi="Arial Narrow" w:cs="Arial"/>
                <w:sz w:val="22"/>
                <w:szCs w:val="22"/>
              </w:rPr>
              <w:t xml:space="preserve"> ……………</w:t>
            </w:r>
            <w:r w:rsidRPr="007D1B35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Ημερομηνία</w:t>
            </w:r>
            <w:r w:rsidR="00E57E2B" w:rsidRPr="007D1B35">
              <w:rPr>
                <w:rFonts w:ascii="Arial Narrow" w:hAnsi="Arial Narrow" w:cs="Arial"/>
                <w:sz w:val="22"/>
                <w:szCs w:val="22"/>
              </w:rPr>
              <w:t>:..................................................</w:t>
            </w:r>
          </w:p>
          <w:p w14:paraId="0140E348" w14:textId="77777777" w:rsidR="00E57E2B" w:rsidRPr="007D1B35" w:rsidRDefault="00E57E2B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0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315BF981" w14:textId="77777777" w:rsidR="00E57E2B" w:rsidRPr="007D1B35" w:rsidRDefault="00E57E2B" w:rsidP="0071710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0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6691" w:rsidRPr="007D1B35" w14:paraId="35B72C18" w14:textId="77777777" w:rsidTr="00717104">
        <w:trPr>
          <w:trHeight w:val="350"/>
          <w:jc w:val="center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22877" w14:textId="77777777" w:rsidR="00EF6691" w:rsidRPr="007D1B35" w:rsidRDefault="00EF6691" w:rsidP="00717104">
            <w:pPr>
              <w:pStyle w:val="Pa9"/>
              <w:tabs>
                <w:tab w:val="left" w:pos="142"/>
                <w:tab w:val="left" w:pos="284"/>
              </w:tabs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  <w:lang w:val="el-GR"/>
              </w:rPr>
            </w:pPr>
          </w:p>
        </w:tc>
      </w:tr>
    </w:tbl>
    <w:p w14:paraId="4F236228" w14:textId="77777777" w:rsidR="000A7B86" w:rsidRPr="007D1B35" w:rsidRDefault="000A7B86" w:rsidP="00B534C7">
      <w:pPr>
        <w:spacing w:after="20" w:line="240" w:lineRule="exact"/>
        <w:jc w:val="center"/>
        <w:rPr>
          <w:rFonts w:ascii="Arial Narrow" w:hAnsi="Arial Narrow"/>
        </w:rPr>
      </w:pPr>
    </w:p>
    <w:p w14:paraId="1B797AFD" w14:textId="77777777" w:rsidR="000A7B86" w:rsidRPr="007D1B35" w:rsidRDefault="000A7B86" w:rsidP="00B534C7">
      <w:pPr>
        <w:spacing w:after="20" w:line="240" w:lineRule="exact"/>
        <w:rPr>
          <w:rFonts w:ascii="Arial Narrow" w:hAnsi="Arial Narrow"/>
        </w:rPr>
      </w:pPr>
      <w:r w:rsidRPr="007D1B35">
        <w:rPr>
          <w:rFonts w:ascii="Arial Narrow" w:hAnsi="Arial Narrow"/>
        </w:rP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4"/>
      </w:tblGrid>
      <w:tr w:rsidR="008E5B1F" w:rsidRPr="00C8669D" w14:paraId="4B220DE4" w14:textId="77777777" w:rsidTr="00EF6691">
        <w:trPr>
          <w:trHeight w:val="430"/>
          <w:jc w:val="center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14:paraId="1E700950" w14:textId="7CE03D00" w:rsidR="008E5B1F" w:rsidRPr="00C8669D" w:rsidRDefault="0038304C" w:rsidP="00C8669D">
            <w:pPr>
              <w:spacing w:after="20" w:line="24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ΜΕΡΟΣ</w:t>
            </w:r>
            <w:r w:rsidRPr="00C8669D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Ε</w:t>
            </w:r>
            <w:r w:rsidRPr="00C8669D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  <w:r w:rsidR="00C8669D" w:rsidRPr="00C8669D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8669D">
              <w:rPr>
                <w:rFonts w:ascii="Arial Narrow" w:hAnsi="Arial Narrow" w:cs="Arial"/>
                <w:b/>
                <w:sz w:val="22"/>
                <w:szCs w:val="22"/>
              </w:rPr>
              <w:t>ΔΗΛΩΣΗ</w:t>
            </w:r>
            <w:r w:rsidR="00C8669D" w:rsidRPr="00C8669D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C8669D">
              <w:rPr>
                <w:rFonts w:ascii="Arial Narrow" w:hAnsi="Arial Narrow" w:cs="Arial"/>
                <w:b/>
                <w:sz w:val="22"/>
                <w:szCs w:val="22"/>
              </w:rPr>
              <w:t xml:space="preserve">ΕΠΕΞΕΡΓΑΣΙΑΣ ΠΡΟΣΩΠΙΚΩΝ ΔΕΔΟΜΕΝΩΝ </w:t>
            </w:r>
          </w:p>
        </w:tc>
      </w:tr>
      <w:tr w:rsidR="000A7B86" w:rsidRPr="0038304C" w14:paraId="6E42815D" w14:textId="77777777" w:rsidTr="00EE6545">
        <w:trPr>
          <w:trHeight w:val="10698"/>
          <w:jc w:val="center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6C5" w14:textId="3A5D4A2C" w:rsidR="000A7B86" w:rsidRPr="004C4435" w:rsidRDefault="00C8669D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Ο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A0E70">
              <w:rPr>
                <w:rFonts w:ascii="Arial Narrow" w:hAnsi="Arial Narrow" w:cs="Arial"/>
                <w:sz w:val="22"/>
                <w:szCs w:val="22"/>
              </w:rPr>
              <w:t>δημοσιοποιεί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μια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Λίστα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Μελών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στην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ιστοσελίδα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η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οποία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περιλαμβάνει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C866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15A6D">
              <w:rPr>
                <w:rFonts w:ascii="Arial Narrow" w:hAnsi="Arial Narrow" w:cs="Arial"/>
                <w:sz w:val="22"/>
                <w:szCs w:val="22"/>
              </w:rPr>
              <w:t>ο</w:t>
            </w:r>
            <w:r>
              <w:rPr>
                <w:rFonts w:ascii="Arial Narrow" w:hAnsi="Arial Narrow" w:cs="Arial"/>
                <w:sz w:val="22"/>
                <w:szCs w:val="22"/>
              </w:rPr>
              <w:t>νοματεπώνυμο, την κατάσταση μέλους, την πόλη εξάσκησης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επαγγέλματος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και την ιδιότητα.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Θα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μπορούσαν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να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περιληφθούν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επίσης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τα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στοιχεία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επικοινωνίας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τους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ο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αριθμός</w:t>
            </w:r>
            <w:r w:rsidR="009A2DCC" w:rsidRPr="009A2DC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τηλεφώνου και η διεύθυνση εξάσκησης επαγγέλματ</w:t>
            </w:r>
            <w:r w:rsidR="009217A9">
              <w:rPr>
                <w:rFonts w:ascii="Arial Narrow" w:hAnsi="Arial Narrow" w:cs="Arial"/>
                <w:sz w:val="22"/>
                <w:szCs w:val="22"/>
              </w:rPr>
              <w:t>ό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>ς</w:t>
            </w:r>
            <w:r w:rsidR="00515A6D">
              <w:rPr>
                <w:rFonts w:ascii="Arial Narrow" w:hAnsi="Arial Narrow" w:cs="Arial"/>
                <w:sz w:val="22"/>
                <w:szCs w:val="22"/>
              </w:rPr>
              <w:t xml:space="preserve"> τους</w:t>
            </w:r>
            <w:r w:rsidR="009A2DCC">
              <w:rPr>
                <w:rFonts w:ascii="Arial Narrow" w:hAnsi="Arial Narrow" w:cs="Arial"/>
                <w:sz w:val="22"/>
                <w:szCs w:val="22"/>
              </w:rPr>
              <w:t xml:space="preserve">, η διεύθυνση ηλεκτρονικού ταχυδρομείου και η </w:t>
            </w:r>
            <w:r w:rsidR="00414675">
              <w:rPr>
                <w:rFonts w:ascii="Arial Narrow" w:hAnsi="Arial Narrow" w:cs="Arial"/>
                <w:sz w:val="22"/>
                <w:szCs w:val="22"/>
              </w:rPr>
              <w:t>ιστοσελίδα</w:t>
            </w:r>
            <w:r w:rsidR="00515A6D">
              <w:rPr>
                <w:rFonts w:ascii="Arial Narrow" w:hAnsi="Arial Narrow" w:cs="Arial"/>
                <w:sz w:val="22"/>
                <w:szCs w:val="22"/>
              </w:rPr>
              <w:t xml:space="preserve">, όπως </w:t>
            </w:r>
            <w:r w:rsidR="00224278">
              <w:rPr>
                <w:rFonts w:ascii="Arial Narrow" w:hAnsi="Arial Narrow" w:cs="Arial"/>
                <w:sz w:val="22"/>
                <w:szCs w:val="22"/>
              </w:rPr>
              <w:t>παρέχονται από τα μέλη. Η</w:t>
            </w:r>
            <w:r w:rsidR="0022427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24278">
              <w:rPr>
                <w:rFonts w:ascii="Arial Narrow" w:hAnsi="Arial Narrow" w:cs="Arial"/>
                <w:sz w:val="22"/>
                <w:szCs w:val="22"/>
              </w:rPr>
              <w:t>λίστα</w:t>
            </w:r>
            <w:r w:rsidR="0022427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24278">
              <w:rPr>
                <w:rFonts w:ascii="Arial Narrow" w:hAnsi="Arial Narrow" w:cs="Arial"/>
                <w:sz w:val="22"/>
                <w:szCs w:val="22"/>
              </w:rPr>
              <w:t>μελών</w:t>
            </w:r>
            <w:r w:rsidR="00224278" w:rsidRPr="004D3998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224278">
              <w:rPr>
                <w:rFonts w:ascii="Arial Narrow" w:hAnsi="Arial Narrow" w:cs="Arial"/>
                <w:sz w:val="22"/>
                <w:szCs w:val="22"/>
              </w:rPr>
              <w:t>κατά</w:t>
            </w:r>
            <w:r w:rsidR="0022427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24278">
              <w:rPr>
                <w:rFonts w:ascii="Arial Narrow" w:hAnsi="Arial Narrow" w:cs="Arial"/>
                <w:sz w:val="22"/>
                <w:szCs w:val="22"/>
              </w:rPr>
              <w:t>περίπτωση</w:t>
            </w:r>
            <w:r w:rsidR="00224278" w:rsidRPr="004D3998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μπορεί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να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χρησιμεύσει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ως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 «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λίστα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παραπομπής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»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καθώς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>το</w:t>
            </w:r>
            <w:r w:rsidR="004D3998"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D3998">
              <w:rPr>
                <w:rFonts w:ascii="Arial Narrow" w:hAnsi="Arial Narrow" w:cs="Arial"/>
                <w:sz w:val="22"/>
                <w:szCs w:val="22"/>
              </w:rPr>
              <w:t xml:space="preserve">κοινό θα </w:t>
            </w:r>
            <w:r w:rsidR="0025726D">
              <w:rPr>
                <w:rFonts w:ascii="Arial Narrow" w:hAnsi="Arial Narrow" w:cs="Arial"/>
                <w:sz w:val="22"/>
                <w:szCs w:val="22"/>
              </w:rPr>
              <w:t xml:space="preserve">μπορεί να ανατρέξει σε αυτήν όταν αναζητά έναν επαγγελματία. </w:t>
            </w:r>
            <w:r w:rsidRPr="004D39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491FA6B1" w14:textId="513DAE92" w:rsidR="00DB12C0" w:rsidRPr="007E785B" w:rsidRDefault="0025726D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25726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4302A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 xml:space="preserve">διαλέξετε και σημειώστε με Χ  </w:t>
            </w:r>
            <w:r w:rsidRPr="0024302A">
              <w:rPr>
                <w:rFonts w:ascii="Arial Narrow" w:hAnsi="Arial Narrow" w:cs="Arial"/>
                <w:b/>
                <w:bCs/>
                <w:sz w:val="22"/>
                <w:szCs w:val="22"/>
              </w:rPr>
              <w:t>ΜΙΑ</w:t>
            </w:r>
            <w:r w:rsidRPr="0025726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25726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τις</w:t>
            </w:r>
            <w:r w:rsidRPr="0025726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παρακάτω</w:t>
            </w:r>
            <w:r w:rsidRPr="0025726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δηλώσεις</w:t>
            </w:r>
            <w:r w:rsidRPr="0025726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όπως</w:t>
            </w:r>
            <w:r w:rsidRPr="0025726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επιθυμείτε. 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</w:rPr>
              <w:t>Μπορείτε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14675">
              <w:rPr>
                <w:rFonts w:ascii="Arial Narrow" w:hAnsi="Arial Narrow" w:cs="Arial"/>
                <w:sz w:val="22"/>
                <w:szCs w:val="22"/>
              </w:rPr>
              <w:t xml:space="preserve">τραβήξετε γραμμή </w:t>
            </w:r>
            <w:r>
              <w:rPr>
                <w:rFonts w:ascii="Arial Narrow" w:hAnsi="Arial Narrow" w:cs="Arial"/>
                <w:sz w:val="22"/>
                <w:szCs w:val="22"/>
              </w:rPr>
              <w:t>πάνω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4302A">
              <w:rPr>
                <w:rFonts w:ascii="Arial Narrow" w:hAnsi="Arial Narrow" w:cs="Arial"/>
                <w:sz w:val="22"/>
                <w:szCs w:val="22"/>
              </w:rPr>
              <w:t>σ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άλλη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δήλωση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αλλά</w:t>
            </w:r>
            <w:r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A0E70"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="00FA0E70"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A0E70">
              <w:rPr>
                <w:rFonts w:ascii="Arial Narrow" w:hAnsi="Arial Narrow" w:cs="Arial"/>
                <w:sz w:val="22"/>
                <w:szCs w:val="22"/>
              </w:rPr>
              <w:t>μην</w:t>
            </w:r>
            <w:r w:rsidR="00FA0E70"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A0E70"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="00FA0E70" w:rsidRPr="007E785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A0E70">
              <w:rPr>
                <w:rFonts w:ascii="Arial Narrow" w:hAnsi="Arial Narrow" w:cs="Arial"/>
                <w:sz w:val="22"/>
                <w:szCs w:val="22"/>
              </w:rPr>
              <w:t>διαγράψετε</w:t>
            </w:r>
            <w:r w:rsidR="00414675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28"/>
            </w:tblGrid>
            <w:tr w:rsidR="00926C45" w:rsidRPr="00C8669D" w14:paraId="714F7506" w14:textId="77777777" w:rsidTr="00926C45">
              <w:tc>
                <w:tcPr>
                  <w:tcW w:w="9016" w:type="dxa"/>
                </w:tcPr>
                <w:p w14:paraId="02ABEE8A" w14:textId="77777777" w:rsidR="00926C45" w:rsidRDefault="00B002D5" w:rsidP="00012167">
                  <w:pPr>
                    <w:spacing w:after="100" w:line="240" w:lineRule="exact"/>
                    <w:jc w:val="both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368583D" wp14:editId="78340412">
                            <wp:simplePos x="0" y="0"/>
                            <wp:positionH relativeFrom="column">
                              <wp:posOffset>4777317</wp:posOffset>
                            </wp:positionH>
                            <wp:positionV relativeFrom="paragraph">
                              <wp:posOffset>459318</wp:posOffset>
                            </wp:positionV>
                            <wp:extent cx="125730" cy="102870"/>
                            <wp:effectExtent l="57150" t="19050" r="45720" b="87630"/>
                            <wp:wrapNone/>
                            <wp:docPr id="1652702441" name="Flowchart: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5730" cy="10287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>
                                      <a:solidFill>
                                        <a:schemeClr val="tx2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5E25ADE"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Flowchart: Connector 1" o:spid="_x0000_s1026" type="#_x0000_t120" style="position:absolute;margin-left:376.15pt;margin-top:36.15pt;width:9.9pt;height: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" fillcolor="#f2f2f2 [3052]" strokecolor="#1f497d [3215]"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="00FA0E70" w:rsidRPr="000B0714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ΔΕΝ ΑΠΟΔΕΧΟΜΑΙ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την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συμπερίληψη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των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προσωπικών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μου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δεδομένων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στην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λίστα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μελών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του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ΠΣΨΘ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όπως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δημοσιεύεται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στην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ιστοσελίδα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του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ΠΣΨΘ. Αναγνωρίζω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ότι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το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όνομα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και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στοιχεία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μου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414675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δεν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θα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είναι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προσβ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άσιμα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στο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κοινό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για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σκοπο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ύς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παραπομπής. 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5E4AA958" w14:textId="43F90602" w:rsidR="00B002D5" w:rsidRPr="004C4435" w:rsidRDefault="00B002D5" w:rsidP="00012167">
                  <w:pPr>
                    <w:spacing w:after="100" w:line="240" w:lineRule="exact"/>
                    <w:jc w:val="both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26C45" w:rsidRPr="0019236B" w14:paraId="6A46B566" w14:textId="77777777" w:rsidTr="00DB12C0">
              <w:trPr>
                <w:trHeight w:val="229"/>
              </w:trPr>
              <w:tc>
                <w:tcPr>
                  <w:tcW w:w="9016" w:type="dxa"/>
                </w:tcPr>
                <w:p w14:paraId="10496224" w14:textId="67A137A9" w:rsidR="00926C45" w:rsidRPr="00FA0E70" w:rsidRDefault="00FA0E70" w:rsidP="00DB12C0">
                  <w:pPr>
                    <w:spacing w:after="100" w:line="240" w:lineRule="exact"/>
                    <w:jc w:val="both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Η΄</w:t>
                  </w:r>
                </w:p>
              </w:tc>
            </w:tr>
            <w:tr w:rsidR="00926C45" w:rsidRPr="00A67C40" w14:paraId="558F4C36" w14:textId="77777777" w:rsidTr="00926C45">
              <w:tc>
                <w:tcPr>
                  <w:tcW w:w="9016" w:type="dxa"/>
                </w:tcPr>
                <w:p w14:paraId="11E84668" w14:textId="7689ECC0" w:rsidR="00926C45" w:rsidRDefault="00B002D5" w:rsidP="00A67C40">
                  <w:pPr>
                    <w:spacing w:after="100" w:line="240" w:lineRule="exact"/>
                    <w:jc w:val="both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D1A05FE" wp14:editId="44489B6C">
                            <wp:simplePos x="0" y="0"/>
                            <wp:positionH relativeFrom="column">
                              <wp:posOffset>4777317</wp:posOffset>
                            </wp:positionH>
                            <wp:positionV relativeFrom="paragraph">
                              <wp:posOffset>435610</wp:posOffset>
                            </wp:positionV>
                            <wp:extent cx="125730" cy="109643"/>
                            <wp:effectExtent l="57150" t="19050" r="45720" b="100330"/>
                            <wp:wrapNone/>
                            <wp:docPr id="1856561332" name="Flowchart: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5730" cy="109643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9525" cap="flat" cmpd="sng" algn="ctr">
                                      <a:solidFill>
                                        <a:schemeClr val="tx2"/>
                                      </a:solidFill>
                                      <a:prstDash val="solid"/>
                                    </a:ln>
                                    <a:effectLst>
                                      <a:outerShdw blurRad="40000" dist="23000" dir="5400000" rotWithShape="0">
                                        <a:srgbClr val="000000">
                                          <a:alpha val="35000"/>
                                        </a:srgb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8E2C59" id="Flowchart: Connector 1" o:spid="_x0000_s1026" type="#_x0000_t120" style="position:absolute;margin-left:376.15pt;margin-top:34.3pt;width:9.9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" fillcolor="#f2f2f2 [3052]" strokecolor="#1f497d [3215]"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="00FA0E70" w:rsidRPr="000B0714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ΑΠΟΔΕΧΟΜΑΙ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την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συμπερίληψη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των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προσωπικών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μου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δεδομένων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στη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λίστα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μελών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του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ΠΣΨΘ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όπως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αυτή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δημοσιεύεται στην ιστοσελίδα του ΠΣΨΘ. Αναγνωρίζω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ότι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ο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ΠΣΨΘ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δε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φέρει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ευθύνη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για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τυχόν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εσφαλμένη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χρήση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της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λίστας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από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τρίτα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μέλη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ή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από</w:t>
                  </w:r>
                  <w:r w:rsidR="00FA0E70" w:rsidRPr="00FA0E7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FA0E70">
                    <w:rPr>
                      <w:rFonts w:ascii="Arial Narrow" w:hAnsi="Arial Narrow" w:cs="Arial"/>
                      <w:sz w:val="22"/>
                      <w:szCs w:val="22"/>
                    </w:rPr>
                    <w:t>επισκέπτες της ιστοσελίδας</w:t>
                  </w:r>
                  <w:r w:rsidR="00A67C40" w:rsidRPr="00A67C40">
                    <w:rPr>
                      <w:rFonts w:ascii="Arial Narrow" w:hAnsi="Arial Narrow" w:cs="Arial"/>
                      <w:sz w:val="22"/>
                      <w:szCs w:val="22"/>
                    </w:rPr>
                    <w:t>.</w:t>
                  </w:r>
                </w:p>
                <w:p w14:paraId="35A9FE58" w14:textId="6D31FD34" w:rsidR="00B002D5" w:rsidRPr="00A67C40" w:rsidRDefault="00B002D5" w:rsidP="00B002D5">
                  <w:pPr>
                    <w:tabs>
                      <w:tab w:val="left" w:pos="6944"/>
                    </w:tabs>
                    <w:spacing w:after="100" w:line="240" w:lineRule="exact"/>
                    <w:jc w:val="both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ab/>
                  </w:r>
                </w:p>
              </w:tc>
            </w:tr>
          </w:tbl>
          <w:p w14:paraId="756B9013" w14:textId="77777777" w:rsidR="000A7B86" w:rsidRPr="00A67C40" w:rsidRDefault="000A7B86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A832EA6" w14:textId="3DC3CD3D" w:rsidR="000A7B86" w:rsidRPr="007E785B" w:rsidRDefault="004A1F06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u w:val="single"/>
              </w:rPr>
              <w:t>ΣΗΜΕΙΩΣΗ</w:t>
            </w:r>
            <w:r w:rsidRPr="00D32159"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: </w:t>
            </w:r>
            <w:r>
              <w:rPr>
                <w:rFonts w:ascii="Arial Narrow" w:hAnsi="Arial Narrow" w:cs="Arial"/>
                <w:sz w:val="22"/>
                <w:szCs w:val="22"/>
              </w:rPr>
              <w:t>έχετε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το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δικαίωμα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αποσύρετε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συγκατάθεσ</w:t>
            </w:r>
            <w:r w:rsidR="009217A9"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και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ζητήσετε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αφαιρεθούν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δεδομένα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από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λίστα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μελών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όπως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δημοσιεύ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εται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στην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ιστοσελίδα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του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A67C40" w:rsidRPr="00697E27">
              <w:rPr>
                <w:rFonts w:ascii="Arial Narrow" w:hAnsi="Arial Narrow" w:cs="Arial"/>
                <w:sz w:val="22"/>
                <w:szCs w:val="22"/>
              </w:rPr>
              <w:t>μέσω ηλεκτρονικού</w:t>
            </w:r>
            <w:r w:rsidR="00D32159" w:rsidRPr="00697E27">
              <w:rPr>
                <w:rFonts w:ascii="Arial Narrow" w:hAnsi="Arial Narrow" w:cs="Arial"/>
                <w:sz w:val="22"/>
                <w:szCs w:val="22"/>
              </w:rPr>
              <w:t xml:space="preserve"> μήνυμα</w:t>
            </w:r>
            <w:r w:rsidR="00A67C40" w:rsidRPr="00697E27">
              <w:rPr>
                <w:rFonts w:ascii="Arial Narrow" w:hAnsi="Arial Narrow" w:cs="Arial"/>
                <w:sz w:val="22"/>
                <w:szCs w:val="22"/>
              </w:rPr>
              <w:t>τος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προς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τον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ΠΣΨΘ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όποτε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32159">
              <w:rPr>
                <w:rFonts w:ascii="Arial Narrow" w:hAnsi="Arial Narrow" w:cs="Arial"/>
                <w:sz w:val="22"/>
                <w:szCs w:val="22"/>
              </w:rPr>
              <w:t>επιθυμείτε.</w:t>
            </w:r>
            <w:r w:rsidR="00D32159"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55A178FC" w14:textId="3394268A" w:rsidR="000A7B86" w:rsidRPr="007E785B" w:rsidRDefault="00D32159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Εάν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αποδέχεστε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τη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συμπερίληψη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των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προσωπικών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δεδομένων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στη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δημοσιευμένη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λίστα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μελών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παρακαλώ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συμπληρώστε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ακολούθως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μόνο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δεδομένα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για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τα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οποία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δίνετε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στη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συγκατάθεσ</w:t>
            </w:r>
            <w:r w:rsidR="009217A9">
              <w:rPr>
                <w:rFonts w:ascii="Arial Narrow" w:hAnsi="Arial Narrow" w:cs="Arial"/>
                <w:sz w:val="22"/>
                <w:szCs w:val="22"/>
              </w:rPr>
              <w:t>ή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σας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να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εμφανίζονται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στη</w:t>
            </w:r>
            <w:r w:rsidRPr="00D32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λίστα</w:t>
            </w:r>
          </w:p>
          <w:p w14:paraId="2EAB3DDB" w14:textId="7FDC4BEA" w:rsidR="000A7B86" w:rsidRPr="004C4435" w:rsidRDefault="00D32159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Όνομα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&amp; </w:t>
            </w:r>
            <w:r>
              <w:rPr>
                <w:rFonts w:ascii="Arial Narrow" w:hAnsi="Arial Narrow" w:cs="Arial"/>
                <w:sz w:val="22"/>
                <w:szCs w:val="22"/>
              </w:rPr>
              <w:t>Επώνυμο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14:paraId="7A70BA05" w14:textId="4159445F" w:rsidR="000A7B86" w:rsidRPr="004C4435" w:rsidRDefault="00D32159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Τηλέφωνο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14:paraId="519D4C40" w14:textId="6B5B1952" w:rsidR="000A7B86" w:rsidRPr="004B38E4" w:rsidRDefault="00D32159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Ηλεκτρονικό Ταχυδρομείο: </w:t>
            </w:r>
          </w:p>
          <w:p w14:paraId="1A830599" w14:textId="18A0CDCD" w:rsidR="000A7B86" w:rsidRPr="00D32159" w:rsidRDefault="00D32159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Διεύθυνση: </w:t>
            </w:r>
          </w:p>
          <w:p w14:paraId="2F7A89F6" w14:textId="3D0D83EA" w:rsidR="000A7B86" w:rsidRPr="004C4435" w:rsidRDefault="003750EE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97E27">
              <w:rPr>
                <w:rFonts w:ascii="Arial Narrow" w:hAnsi="Arial Narrow" w:cs="Arial"/>
                <w:sz w:val="22"/>
                <w:szCs w:val="22"/>
              </w:rPr>
              <w:t>Ειδικότητα</w:t>
            </w:r>
            <w:r w:rsidR="00D32159" w:rsidRPr="00697E27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0B0B71DF" w14:textId="12A6B1C9" w:rsidR="000A7B86" w:rsidRPr="004C4435" w:rsidRDefault="003750EE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Γλώσσες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511C20C6" w14:textId="1F620C79" w:rsidR="000A7B86" w:rsidRPr="004C4435" w:rsidRDefault="003750EE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Άλλες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πληροφορίες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>: (</w:t>
            </w:r>
            <w:r>
              <w:rPr>
                <w:rFonts w:ascii="Arial Narrow" w:hAnsi="Arial Narrow" w:cs="Arial"/>
                <w:sz w:val="22"/>
                <w:szCs w:val="22"/>
              </w:rPr>
              <w:t>π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χ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2"/>
              </w:rPr>
              <w:t>πεδία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ειδίκευσης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</w:rPr>
              <w:t>βασική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εκπαίδευση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κλπ</w:t>
            </w:r>
            <w:r w:rsidRPr="004C4435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</w:p>
          <w:p w14:paraId="3F221E93" w14:textId="77777777" w:rsidR="000A7B86" w:rsidRPr="004C4435" w:rsidRDefault="000A7B86" w:rsidP="00DB12C0">
            <w:pPr>
              <w:spacing w:after="10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AFBD4A8" w14:textId="7EE857C8" w:rsidR="00EE6545" w:rsidRPr="003750EE" w:rsidRDefault="003750EE" w:rsidP="00DB12C0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0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Όνομα</w:t>
            </w:r>
            <w:r w:rsidR="00EE6545" w:rsidRPr="003750EE">
              <w:rPr>
                <w:rFonts w:ascii="Arial Narrow" w:hAnsi="Arial Narrow" w:cs="Arial"/>
                <w:sz w:val="22"/>
                <w:szCs w:val="22"/>
              </w:rPr>
              <w:t>: ............................................................................ (</w:t>
            </w:r>
            <w:r>
              <w:rPr>
                <w:rFonts w:ascii="Arial Narrow" w:hAnsi="Arial Narrow" w:cs="Arial"/>
                <w:sz w:val="22"/>
                <w:szCs w:val="22"/>
              </w:rPr>
              <w:t>με κεφαλαία γράμματα)</w:t>
            </w:r>
            <w:r w:rsidR="00EE6545" w:rsidRPr="003750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4A19F00C" w14:textId="77777777" w:rsidR="00EE6545" w:rsidRPr="003750EE" w:rsidRDefault="00EE6545" w:rsidP="00DB12C0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0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01ACCFB" w14:textId="295B8C75" w:rsidR="00EE6545" w:rsidRPr="003750EE" w:rsidRDefault="003750EE" w:rsidP="00DB12C0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100" w:line="240" w:lineRule="exact"/>
              <w:outlineLvl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Υπογραφή</w:t>
            </w:r>
            <w:r w:rsidR="00EE6545" w:rsidRPr="003750EE">
              <w:rPr>
                <w:rFonts w:ascii="Arial Narrow" w:hAnsi="Arial Narrow" w:cs="Arial"/>
                <w:sz w:val="22"/>
                <w:szCs w:val="22"/>
              </w:rPr>
              <w:t>:  .................................................. …………….</w:t>
            </w:r>
            <w:r>
              <w:rPr>
                <w:rFonts w:ascii="Arial Narrow" w:hAnsi="Arial Narrow" w:cs="Arial"/>
                <w:sz w:val="22"/>
                <w:szCs w:val="22"/>
              </w:rPr>
              <w:t>Ημερομηνία</w:t>
            </w:r>
            <w:r w:rsidR="00EE6545" w:rsidRPr="003750EE">
              <w:rPr>
                <w:rFonts w:ascii="Arial Narrow" w:hAnsi="Arial Narrow" w:cs="Arial"/>
                <w:sz w:val="22"/>
                <w:szCs w:val="22"/>
              </w:rPr>
              <w:t>:..................................................</w:t>
            </w:r>
          </w:p>
          <w:p w14:paraId="7F36A41A" w14:textId="77777777" w:rsidR="000A7B86" w:rsidRPr="003750EE" w:rsidRDefault="000A7B86" w:rsidP="00B534C7">
            <w:pPr>
              <w:pStyle w:val="Pa9"/>
              <w:tabs>
                <w:tab w:val="left" w:pos="142"/>
                <w:tab w:val="left" w:pos="284"/>
              </w:tabs>
              <w:spacing w:after="20" w:line="240" w:lineRule="exact"/>
              <w:jc w:val="both"/>
              <w:rPr>
                <w:rFonts w:ascii="Arial Narrow" w:hAnsi="Arial Narrow" w:cs="Arial"/>
                <w:sz w:val="22"/>
                <w:szCs w:val="22"/>
                <w:lang w:val="el-GR"/>
              </w:rPr>
            </w:pPr>
          </w:p>
        </w:tc>
      </w:tr>
      <w:tr w:rsidR="00EE6545" w:rsidRPr="0038304C" w14:paraId="5B09F8C3" w14:textId="77777777" w:rsidTr="00DF64EE">
        <w:trPr>
          <w:trHeight w:val="362"/>
          <w:jc w:val="center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69B9CF" w14:textId="77777777" w:rsidR="00EE6545" w:rsidRPr="003750EE" w:rsidRDefault="00EE6545" w:rsidP="00B534C7">
            <w:pPr>
              <w:spacing w:after="20" w:line="240" w:lineRule="exact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8994462" w14:textId="77777777" w:rsidR="00CF5EDF" w:rsidRPr="003750EE" w:rsidRDefault="00CF5EDF" w:rsidP="00B534C7">
      <w:pPr>
        <w:tabs>
          <w:tab w:val="left" w:pos="142"/>
          <w:tab w:val="left" w:pos="284"/>
        </w:tabs>
        <w:spacing w:after="20" w:line="240" w:lineRule="exact"/>
        <w:jc w:val="both"/>
        <w:rPr>
          <w:rFonts w:ascii="Arial Narrow" w:hAnsi="Arial Narrow" w:cs="Arial"/>
          <w:sz w:val="21"/>
          <w:szCs w:val="21"/>
          <w:u w:val="single"/>
        </w:rPr>
      </w:pPr>
    </w:p>
    <w:sectPr w:rsidR="00CF5EDF" w:rsidRPr="003750EE" w:rsidSect="003C79CC">
      <w:pgSz w:w="11900" w:h="16820"/>
      <w:pgMar w:top="590" w:right="1418" w:bottom="1134" w:left="1418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1AD7" w14:textId="77777777" w:rsidR="00BD3945" w:rsidRDefault="00BD3945" w:rsidP="000D0023">
      <w:r>
        <w:separator/>
      </w:r>
    </w:p>
  </w:endnote>
  <w:endnote w:type="continuationSeparator" w:id="0">
    <w:p w14:paraId="2C506E66" w14:textId="77777777" w:rsidR="00BD3945" w:rsidRDefault="00BD3945" w:rsidP="000D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5304" w14:textId="77777777" w:rsidR="004D3998" w:rsidRDefault="004D3998" w:rsidP="003C52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E5A6CD" w14:textId="77777777" w:rsidR="004D3998" w:rsidRDefault="004D3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E452" w14:textId="77777777" w:rsidR="004D3998" w:rsidRPr="00391DDC" w:rsidRDefault="004D3998" w:rsidP="003C5280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391DDC">
      <w:rPr>
        <w:rStyle w:val="PageNumber"/>
        <w:sz w:val="20"/>
        <w:szCs w:val="20"/>
      </w:rPr>
      <w:fldChar w:fldCharType="begin"/>
    </w:r>
    <w:r w:rsidRPr="00391DDC">
      <w:rPr>
        <w:rStyle w:val="PageNumber"/>
        <w:sz w:val="20"/>
        <w:szCs w:val="20"/>
      </w:rPr>
      <w:instrText xml:space="preserve">PAGE  </w:instrText>
    </w:r>
    <w:r w:rsidRPr="00391DDC">
      <w:rPr>
        <w:rStyle w:val="PageNumber"/>
        <w:sz w:val="20"/>
        <w:szCs w:val="20"/>
      </w:rPr>
      <w:fldChar w:fldCharType="separate"/>
    </w:r>
    <w:r w:rsidR="00A67C40" w:rsidRPr="00391DDC">
      <w:rPr>
        <w:rStyle w:val="PageNumber"/>
        <w:noProof/>
        <w:sz w:val="20"/>
        <w:szCs w:val="20"/>
      </w:rPr>
      <w:t>13</w:t>
    </w:r>
    <w:r w:rsidRPr="00391DDC">
      <w:rPr>
        <w:rStyle w:val="PageNumber"/>
        <w:sz w:val="20"/>
        <w:szCs w:val="20"/>
      </w:rPr>
      <w:fldChar w:fldCharType="end"/>
    </w:r>
  </w:p>
  <w:p w14:paraId="71F3051E" w14:textId="00BEC44D" w:rsidR="00391DDC" w:rsidRDefault="00391DDC" w:rsidP="00391DDC">
    <w:pPr>
      <w:pStyle w:val="Footer"/>
      <w:ind w:left="-426"/>
      <w:rPr>
        <w:noProof/>
      </w:rPr>
    </w:pPr>
  </w:p>
  <w:p w14:paraId="5F5CDCA7" w14:textId="317D665C" w:rsidR="004D3998" w:rsidRDefault="0089165B" w:rsidP="0089165B">
    <w:pPr>
      <w:pStyle w:val="Footer"/>
      <w:pBdr>
        <w:top w:val="single" w:sz="8" w:space="1" w:color="365F91" w:themeColor="accent1" w:themeShade="BF"/>
      </w:pBdr>
      <w:ind w:left="-426"/>
      <w:rPr>
        <w:noProof/>
      </w:rPr>
    </w:pPr>
    <w:r>
      <w:rPr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D610BF" wp14:editId="17FCDE8E">
              <wp:simplePos x="0" y="0"/>
              <wp:positionH relativeFrom="column">
                <wp:posOffset>242570</wp:posOffset>
              </wp:positionH>
              <wp:positionV relativeFrom="paragraph">
                <wp:posOffset>109220</wp:posOffset>
              </wp:positionV>
              <wp:extent cx="5365750" cy="374650"/>
              <wp:effectExtent l="0" t="0" r="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0CF83" w14:textId="61C881EB" w:rsidR="004D3998" w:rsidRPr="00504C37" w:rsidRDefault="004D3998" w:rsidP="00504C37">
                          <w:pPr>
                            <w:pStyle w:val="Footer"/>
                            <w:tabs>
                              <w:tab w:val="left" w:pos="-426"/>
                              <w:tab w:val="left" w:pos="709"/>
                            </w:tabs>
                            <w:spacing w:after="0" w:line="180" w:lineRule="exact"/>
                            <w:ind w:right="6"/>
                            <w:jc w:val="center"/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</w:pP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 xml:space="preserve">Εγγράφηκε:06 Φεβρουαρίου 2013 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 xml:space="preserve">Αρ. Εγγραφής: 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  <w:lang w:val="en-GB"/>
                            </w:rPr>
                            <w:t>HE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>31889</w:t>
                          </w:r>
                          <w:r w:rsidR="00B846AE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 xml:space="preserve">  |  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>Διεύθυνση: Τ.Θ. 25486, 1310</w:t>
                          </w:r>
                          <w:r w:rsidR="004B38E4"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>, Λευκωσία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sz w:val="16"/>
                              <w:szCs w:val="16"/>
                            </w:rPr>
                            <w:t xml:space="preserve"> |  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>Τηλέφωνο: (00357)70000357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br/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  <w:lang w:val="en-GB"/>
                            </w:rPr>
                            <w:t>Emai</w:t>
                          </w:r>
                          <w:r w:rsidR="0026674A"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  <w:lang w:val="en-GB"/>
                            </w:rPr>
                            <w:t>l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Pr="0026674A">
                              <w:rPr>
                                <w:rStyle w:val="Hyperlink"/>
                                <w:rFonts w:ascii="Arial Narrow" w:eastAsia="Arial Narrow,Arial" w:hAnsi="Arial Narrow"/>
                                <w:bCs/>
                                <w:sz w:val="16"/>
                                <w:szCs w:val="16"/>
                                <w:lang w:val="en-GB"/>
                              </w:rPr>
                              <w:t>papsychotherapy</w:t>
                            </w:r>
                            <w:r w:rsidRPr="0026674A">
                              <w:rPr>
                                <w:rStyle w:val="Hyperlink"/>
                                <w:rFonts w:ascii="Arial Narrow" w:eastAsia="Arial Narrow,Arial" w:hAnsi="Arial Narrow"/>
                                <w:bCs/>
                                <w:sz w:val="16"/>
                                <w:szCs w:val="16"/>
                              </w:rPr>
                              <w:t>@</w:t>
                            </w:r>
                            <w:r w:rsidRPr="0026674A">
                              <w:rPr>
                                <w:rStyle w:val="Hyperlink"/>
                                <w:rFonts w:ascii="Arial Narrow" w:eastAsia="Arial Narrow,Arial" w:hAnsi="Arial Narrow"/>
                                <w:bCs/>
                                <w:sz w:val="16"/>
                                <w:szCs w:val="16"/>
                                <w:lang w:val="en-GB"/>
                              </w:rPr>
                              <w:t>gmail</w:t>
                            </w:r>
                            <w:r w:rsidRPr="0026674A">
                              <w:rPr>
                                <w:rStyle w:val="Hyperlink"/>
                                <w:rFonts w:ascii="Arial Narrow" w:eastAsia="Arial Narrow,Arial" w:hAnsi="Arial Narrow"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26674A">
                              <w:rPr>
                                <w:rStyle w:val="Hyperlink"/>
                                <w:rFonts w:ascii="Arial Narrow" w:eastAsia="Arial Narrow,Arial" w:hAnsi="Arial Narrow"/>
                                <w:bCs/>
                                <w:sz w:val="16"/>
                                <w:szCs w:val="16"/>
                                <w:lang w:val="en-GB"/>
                              </w:rPr>
                              <w:t>com</w:t>
                            </w:r>
                          </w:hyperlink>
                          <w:r w:rsidR="00504C37">
                            <w:rPr>
                              <w:rStyle w:val="Hyperlink"/>
                              <w:rFonts w:ascii="Arial Narrow" w:eastAsia="Arial Narrow,Arial" w:hAnsi="Arial Narrow"/>
                              <w:bCs/>
                              <w:color w:val="auto"/>
                              <w:sz w:val="16"/>
                              <w:szCs w:val="16"/>
                              <w:u w:val="none"/>
                            </w:rPr>
                            <w:t xml:space="preserve">  |  </w:t>
                          </w:r>
                          <w:r w:rsidRPr="0026674A">
                            <w:rPr>
                              <w:rStyle w:val="Hyperlink"/>
                              <w:rFonts w:ascii="Arial Narrow" w:eastAsia="Arial Narrow,Arial" w:hAnsi="Arial Narrow"/>
                              <w:bCs/>
                              <w:sz w:val="16"/>
                              <w:szCs w:val="16"/>
                            </w:rPr>
                            <w:t>Ιστοσελίδα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  <w:u w:val="single"/>
                              <w:lang w:val="en-GB"/>
                            </w:rPr>
                            <w:t>www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  <w:u w:val="single"/>
                            </w:rPr>
                            <w:t>.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  <w:u w:val="single"/>
                              <w:lang w:val="en-GB"/>
                            </w:rPr>
                            <w:t>papsychotherapy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  <w:u w:val="single"/>
                            </w:rPr>
                            <w:t>.</w:t>
                          </w:r>
                          <w:r w:rsidRPr="0026674A">
                            <w:rPr>
                              <w:rFonts w:ascii="Arial Narrow" w:eastAsia="Arial Narrow,Arial" w:hAnsi="Arial Narrow"/>
                              <w:bCs/>
                              <w:color w:val="0000FF"/>
                              <w:sz w:val="16"/>
                              <w:szCs w:val="16"/>
                              <w:u w:val="single"/>
                              <w:lang w:val="en-GB"/>
                            </w:rPr>
                            <w:t>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45720" rIns="72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610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9.1pt;margin-top:8.6pt;width:422.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" filled="f" stroked="f">
              <v:textbox inset="2mm,,2mm">
                <w:txbxContent>
                  <w:p w14:paraId="6290CF83" w14:textId="61C881EB" w:rsidR="004D3998" w:rsidRPr="00504C37" w:rsidRDefault="004D3998" w:rsidP="00504C37">
                    <w:pPr>
                      <w:pStyle w:val="Footer"/>
                      <w:tabs>
                        <w:tab w:val="left" w:pos="-426"/>
                        <w:tab w:val="left" w:pos="709"/>
                      </w:tabs>
                      <w:spacing w:after="0" w:line="180" w:lineRule="exact"/>
                      <w:ind w:right="6"/>
                      <w:jc w:val="center"/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</w:pP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 xml:space="preserve">Εγγράφηκε:06 Φεβρουαρίου 2013 </w:t>
                    </w:r>
                    <w:r w:rsidRPr="0026674A">
                      <w:rPr>
                        <w:rFonts w:ascii="Arial Narrow" w:eastAsia="Arial Narrow,Arial" w:hAnsi="Arial Narrow"/>
                        <w:sz w:val="16"/>
                        <w:szCs w:val="16"/>
                      </w:rPr>
                      <w:t xml:space="preserve"> | 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 xml:space="preserve">Αρ. Εγγραφής: 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  <w:lang w:val="en-GB"/>
                      </w:rPr>
                      <w:t>HE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>31889</w:t>
                    </w:r>
                    <w:r w:rsidR="00B846AE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 xml:space="preserve">  |  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>Διεύθυνση: Τ.Θ. 25486, 1310</w:t>
                    </w:r>
                    <w:r w:rsidR="004B38E4"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>, Λευκωσία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 xml:space="preserve"> </w:t>
                    </w:r>
                    <w:r w:rsidRPr="0026674A">
                      <w:rPr>
                        <w:rFonts w:ascii="Arial Narrow" w:eastAsia="Arial Narrow,Arial" w:hAnsi="Arial Narrow"/>
                        <w:sz w:val="16"/>
                        <w:szCs w:val="16"/>
                      </w:rPr>
                      <w:t xml:space="preserve"> |  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>Τηλέφωνο: (00357)70000357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br/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  <w:lang w:val="en-GB"/>
                      </w:rPr>
                      <w:t>Emai</w:t>
                    </w:r>
                    <w:r w:rsidR="0026674A"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  <w:lang w:val="en-GB"/>
                      </w:rPr>
                      <w:t>l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</w:rPr>
                      <w:t xml:space="preserve">: </w:t>
                    </w:r>
                    <w:hyperlink r:id="rId2" w:history="1">
                      <w:r w:rsidRPr="0026674A">
                        <w:rPr>
                          <w:rStyle w:val="Hyperlink"/>
                          <w:rFonts w:ascii="Arial Narrow" w:eastAsia="Arial Narrow,Arial" w:hAnsi="Arial Narrow"/>
                          <w:bCs/>
                          <w:sz w:val="16"/>
                          <w:szCs w:val="16"/>
                          <w:lang w:val="en-GB"/>
                        </w:rPr>
                        <w:t>papsychotherapy</w:t>
                      </w:r>
                      <w:r w:rsidRPr="0026674A">
                        <w:rPr>
                          <w:rStyle w:val="Hyperlink"/>
                          <w:rFonts w:ascii="Arial Narrow" w:eastAsia="Arial Narrow,Arial" w:hAnsi="Arial Narrow"/>
                          <w:bCs/>
                          <w:sz w:val="16"/>
                          <w:szCs w:val="16"/>
                        </w:rPr>
                        <w:t>@</w:t>
                      </w:r>
                      <w:r w:rsidRPr="0026674A">
                        <w:rPr>
                          <w:rStyle w:val="Hyperlink"/>
                          <w:rFonts w:ascii="Arial Narrow" w:eastAsia="Arial Narrow,Arial" w:hAnsi="Arial Narrow"/>
                          <w:bCs/>
                          <w:sz w:val="16"/>
                          <w:szCs w:val="16"/>
                          <w:lang w:val="en-GB"/>
                        </w:rPr>
                        <w:t>gmail</w:t>
                      </w:r>
                      <w:r w:rsidRPr="0026674A">
                        <w:rPr>
                          <w:rStyle w:val="Hyperlink"/>
                          <w:rFonts w:ascii="Arial Narrow" w:eastAsia="Arial Narrow,Arial" w:hAnsi="Arial Narrow"/>
                          <w:bCs/>
                          <w:sz w:val="16"/>
                          <w:szCs w:val="16"/>
                        </w:rPr>
                        <w:t>.</w:t>
                      </w:r>
                      <w:r w:rsidRPr="0026674A">
                        <w:rPr>
                          <w:rStyle w:val="Hyperlink"/>
                          <w:rFonts w:ascii="Arial Narrow" w:eastAsia="Arial Narrow,Arial" w:hAnsi="Arial Narrow"/>
                          <w:bCs/>
                          <w:sz w:val="16"/>
                          <w:szCs w:val="16"/>
                          <w:lang w:val="en-GB"/>
                        </w:rPr>
                        <w:t>com</w:t>
                      </w:r>
                    </w:hyperlink>
                    <w:r w:rsidR="00504C37">
                      <w:rPr>
                        <w:rStyle w:val="Hyperlink"/>
                        <w:rFonts w:ascii="Arial Narrow" w:eastAsia="Arial Narrow,Arial" w:hAnsi="Arial Narrow"/>
                        <w:bCs/>
                        <w:color w:val="auto"/>
                        <w:sz w:val="16"/>
                        <w:szCs w:val="16"/>
                        <w:u w:val="none"/>
                      </w:rPr>
                      <w:t xml:space="preserve">  |  </w:t>
                    </w:r>
                    <w:r w:rsidRPr="0026674A">
                      <w:rPr>
                        <w:rStyle w:val="Hyperlink"/>
                        <w:rFonts w:ascii="Arial Narrow" w:eastAsia="Arial Narrow,Arial" w:hAnsi="Arial Narrow"/>
                        <w:bCs/>
                        <w:sz w:val="16"/>
                        <w:szCs w:val="16"/>
                      </w:rPr>
                      <w:t>Ιστοσελίδα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</w:rPr>
                      <w:t xml:space="preserve">: 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  <w:u w:val="single"/>
                        <w:lang w:val="en-GB"/>
                      </w:rPr>
                      <w:t>www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  <w:u w:val="single"/>
                      </w:rPr>
                      <w:t>.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  <w:u w:val="single"/>
                        <w:lang w:val="en-GB"/>
                      </w:rPr>
                      <w:t>papsychotherapy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  <w:u w:val="single"/>
                      </w:rPr>
                      <w:t>.</w:t>
                    </w:r>
                    <w:r w:rsidRPr="0026674A">
                      <w:rPr>
                        <w:rFonts w:ascii="Arial Narrow" w:eastAsia="Arial Narrow,Arial" w:hAnsi="Arial Narrow"/>
                        <w:bCs/>
                        <w:color w:val="0000FF"/>
                        <w:sz w:val="16"/>
                        <w:szCs w:val="16"/>
                        <w:u w:val="single"/>
                        <w:lang w:val="en-GB"/>
                      </w:rPr>
                      <w:t>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81282" w14:textId="77777777" w:rsidR="00BD3945" w:rsidRDefault="00BD3945" w:rsidP="000D0023">
      <w:r>
        <w:separator/>
      </w:r>
    </w:p>
  </w:footnote>
  <w:footnote w:type="continuationSeparator" w:id="0">
    <w:p w14:paraId="59BCB7DE" w14:textId="77777777" w:rsidR="00BD3945" w:rsidRDefault="00BD3945" w:rsidP="000D0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jc w:val="center"/>
      <w:tblLook w:val="04A0" w:firstRow="1" w:lastRow="0" w:firstColumn="1" w:lastColumn="0" w:noHBand="0" w:noVBand="1"/>
    </w:tblPr>
    <w:tblGrid>
      <w:gridCol w:w="2694"/>
      <w:gridCol w:w="6662"/>
      <w:gridCol w:w="709"/>
    </w:tblGrid>
    <w:tr w:rsidR="00F505A0" w:rsidRPr="00F505A0" w14:paraId="6D4A5E56" w14:textId="77777777" w:rsidTr="00EB7214">
      <w:trPr>
        <w:trHeight w:val="568"/>
        <w:jc w:val="center"/>
      </w:trPr>
      <w:tc>
        <w:tcPr>
          <w:tcW w:w="10065" w:type="dxa"/>
          <w:gridSpan w:val="3"/>
          <w:vAlign w:val="center"/>
        </w:tcPr>
        <w:p w14:paraId="6D86F3F8" w14:textId="1EEF6A00" w:rsidR="00F505A0" w:rsidRPr="00F505A0" w:rsidRDefault="00032101" w:rsidP="00F505A0">
          <w:pPr>
            <w:tabs>
              <w:tab w:val="center" w:pos="4320"/>
              <w:tab w:val="right" w:pos="8640"/>
            </w:tabs>
            <w:spacing w:after="120"/>
            <w:ind w:left="459"/>
            <w:jc w:val="center"/>
            <w:rPr>
              <w:rFonts w:ascii="Arial Narrow" w:hAnsi="Arial Narrow"/>
              <w:b/>
              <w:color w:val="365F91" w:themeColor="accent1" w:themeShade="BF"/>
              <w:sz w:val="28"/>
              <w:szCs w:val="28"/>
            </w:rPr>
          </w:pPr>
          <w:r>
            <w:rPr>
              <w:rFonts w:ascii="Arial Narrow" w:hAnsi="Arial Narrow"/>
              <w:b/>
              <w:noProof/>
              <w:color w:val="365F91" w:themeColor="accent1" w:themeShade="BF"/>
              <w:sz w:val="28"/>
              <w:szCs w:val="28"/>
            </w:rPr>
            <w:drawing>
              <wp:anchor distT="0" distB="0" distL="114300" distR="114300" simplePos="0" relativeHeight="251660288" behindDoc="1" locked="0" layoutInCell="1" allowOverlap="1" wp14:anchorId="61C2528C" wp14:editId="475B4B6B">
                <wp:simplePos x="0" y="0"/>
                <wp:positionH relativeFrom="column">
                  <wp:posOffset>386715</wp:posOffset>
                </wp:positionH>
                <wp:positionV relativeFrom="paragraph">
                  <wp:posOffset>0</wp:posOffset>
                </wp:positionV>
                <wp:extent cx="1041400" cy="1041400"/>
                <wp:effectExtent l="0" t="0" r="6350" b="6350"/>
                <wp:wrapNone/>
                <wp:docPr id="31301089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3010895" name="Picture 3130108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1041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505A0" w:rsidRPr="00F505A0" w14:paraId="230FB707" w14:textId="77777777" w:rsidTr="00CC5016">
      <w:trPr>
        <w:gridBefore w:val="1"/>
        <w:wBefore w:w="2694" w:type="dxa"/>
        <w:trHeight w:val="518"/>
        <w:jc w:val="center"/>
      </w:trPr>
      <w:tc>
        <w:tcPr>
          <w:tcW w:w="7371" w:type="dxa"/>
          <w:gridSpan w:val="2"/>
          <w:shd w:val="clear" w:color="auto" w:fill="FFFFFF" w:themeFill="background1"/>
          <w:vAlign w:val="center"/>
        </w:tcPr>
        <w:p w14:paraId="59120326" w14:textId="77777777" w:rsidR="00F505A0" w:rsidRPr="00813B52" w:rsidRDefault="00F505A0" w:rsidP="00F505A0">
          <w:pPr>
            <w:tabs>
              <w:tab w:val="center" w:pos="4320"/>
              <w:tab w:val="right" w:pos="8640"/>
            </w:tabs>
            <w:spacing w:after="0"/>
            <w:rPr>
              <w:rFonts w:ascii="Arial" w:hAnsi="Arial" w:cs="Arial"/>
              <w:b/>
              <w:color w:val="FFFFFF" w:themeColor="background1"/>
            </w:rPr>
          </w:pPr>
          <w:r w:rsidRPr="00813B52">
            <w:rPr>
              <w:rFonts w:ascii="Arial Narrow" w:hAnsi="Arial Narrow"/>
              <w:b/>
              <w:color w:val="365F91" w:themeColor="accent1" w:themeShade="BF"/>
            </w:rPr>
            <w:t>ΠΑΓΚΥΠΡΙΟΣ ΣΥΝΔΕΣΜΟΣ ΨΥΧΟΘΕΡΑΠΕΥΤΩΝ (ΠΣΨΘ)</w:t>
          </w:r>
        </w:p>
      </w:tc>
    </w:tr>
    <w:tr w:rsidR="00F505A0" w:rsidRPr="00F505A0" w14:paraId="07A087FB" w14:textId="77777777" w:rsidTr="00CC5016">
      <w:trPr>
        <w:gridBefore w:val="1"/>
        <w:gridAfter w:val="1"/>
        <w:wBefore w:w="2694" w:type="dxa"/>
        <w:wAfter w:w="709" w:type="dxa"/>
        <w:trHeight w:val="518"/>
        <w:jc w:val="center"/>
      </w:trPr>
      <w:tc>
        <w:tcPr>
          <w:tcW w:w="6662" w:type="dxa"/>
          <w:shd w:val="clear" w:color="auto" w:fill="4F81BD" w:themeFill="accent1"/>
          <w:vAlign w:val="center"/>
        </w:tcPr>
        <w:p w14:paraId="2CED4270" w14:textId="52B31D38" w:rsidR="00F505A0" w:rsidRPr="00032101" w:rsidRDefault="00F505A0" w:rsidP="00F505A0">
          <w:pPr>
            <w:tabs>
              <w:tab w:val="center" w:pos="4320"/>
              <w:tab w:val="right" w:pos="8640"/>
            </w:tabs>
            <w:spacing w:after="0"/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</w:pPr>
          <w:r w:rsidRPr="00032101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Αίτηση Εγγραφής: Συνδεόμεν</w:t>
          </w:r>
          <w:r w:rsidR="00A63191" w:rsidRPr="00032101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α Επαγγελματα Άτομο</w:t>
          </w:r>
          <w:r w:rsidRPr="00032101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 xml:space="preserve"> Μέλος</w:t>
          </w:r>
        </w:p>
        <w:p w14:paraId="251A93B0" w14:textId="69B74217" w:rsidR="00F505A0" w:rsidRPr="00032101" w:rsidRDefault="00F505A0" w:rsidP="00F505A0">
          <w:pPr>
            <w:tabs>
              <w:tab w:val="center" w:pos="4320"/>
              <w:tab w:val="right" w:pos="8640"/>
            </w:tabs>
            <w:spacing w:after="0"/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</w:pP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</w:rPr>
            <w:t>(Α</w:t>
          </w: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  <w:lang w:val="de-AT"/>
            </w:rPr>
            <w:t>IMAF</w:t>
          </w: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</w:rPr>
            <w:t>_</w:t>
          </w: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  <w:lang w:val="de-AT"/>
            </w:rPr>
            <w:t>PAPDOC</w:t>
          </w: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</w:rPr>
            <w:t>_</w:t>
          </w:r>
          <w:r w:rsidR="00D50889"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</w:rPr>
            <w:t>0</w:t>
          </w:r>
          <w:r w:rsidR="0020052A">
            <w:rPr>
              <w:rFonts w:ascii="Arial Narrow" w:hAnsi="Arial Narrow" w:cs="Arial"/>
              <w:b/>
              <w:color w:val="FFFFFF" w:themeColor="background1"/>
              <w:sz w:val="20"/>
              <w:szCs w:val="20"/>
              <w:lang w:val="de-DE"/>
            </w:rPr>
            <w:t>1 01 2</w:t>
          </w:r>
          <w:r w:rsidR="00663B7E">
            <w:rPr>
              <w:rFonts w:ascii="Arial Narrow" w:hAnsi="Arial Narrow" w:cs="Arial"/>
              <w:b/>
              <w:color w:val="FFFFFF" w:themeColor="background1"/>
              <w:sz w:val="20"/>
              <w:szCs w:val="20"/>
            </w:rPr>
            <w:t>6</w:t>
          </w: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</w:rPr>
            <w:t>_G</w:t>
          </w: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  <w:lang w:val="de-AT"/>
            </w:rPr>
            <w:t>R</w:t>
          </w:r>
          <w:r w:rsidRPr="00032101">
            <w:rPr>
              <w:rFonts w:ascii="Arial Narrow" w:hAnsi="Arial Narrow" w:cs="Arial"/>
              <w:b/>
              <w:color w:val="FFFFFF" w:themeColor="background1"/>
              <w:sz w:val="20"/>
              <w:szCs w:val="20"/>
            </w:rPr>
            <w:t>)</w:t>
          </w:r>
        </w:p>
      </w:tc>
    </w:tr>
  </w:tbl>
  <w:p w14:paraId="348D4EC6" w14:textId="77777777" w:rsidR="00F505A0" w:rsidRPr="00F505A0" w:rsidRDefault="00F505A0" w:rsidP="00F505A0">
    <w:pPr>
      <w:tabs>
        <w:tab w:val="left" w:pos="7240"/>
      </w:tabs>
      <w:spacing w:after="0" w:line="240" w:lineRule="exact"/>
      <w:rPr>
        <w:color w:val="FFFFFF" w:themeColor="background1"/>
        <w:sz w:val="22"/>
        <w:szCs w:val="22"/>
      </w:rPr>
    </w:pPr>
  </w:p>
  <w:p w14:paraId="2C13CA50" w14:textId="77777777" w:rsidR="00F505A0" w:rsidRPr="00F505A0" w:rsidRDefault="00F505A0" w:rsidP="0089165B">
    <w:pPr>
      <w:pBdr>
        <w:top w:val="single" w:sz="8" w:space="1" w:color="4F81BD" w:themeColor="accent1"/>
      </w:pBdr>
      <w:tabs>
        <w:tab w:val="left" w:pos="7240"/>
      </w:tabs>
      <w:spacing w:after="0" w:line="240" w:lineRule="exact"/>
      <w:jc w:val="right"/>
      <w:rPr>
        <w:color w:val="FFFFFF" w:themeColor="background1"/>
        <w:sz w:val="22"/>
        <w:szCs w:val="22"/>
      </w:rPr>
    </w:pPr>
  </w:p>
  <w:p w14:paraId="44122F08" w14:textId="77777777" w:rsidR="00F505A0" w:rsidRPr="00032101" w:rsidRDefault="00F505A0" w:rsidP="00020CFA">
    <w:pPr>
      <w:pStyle w:val="Header"/>
      <w:tabs>
        <w:tab w:val="clear" w:pos="4320"/>
        <w:tab w:val="clear" w:pos="8640"/>
        <w:tab w:val="left" w:pos="7240"/>
      </w:tabs>
      <w:spacing w:after="0" w:line="24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022"/>
    <w:multiLevelType w:val="hybridMultilevel"/>
    <w:tmpl w:val="53568E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66ED"/>
    <w:multiLevelType w:val="hybridMultilevel"/>
    <w:tmpl w:val="C5DE8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2FD3"/>
    <w:multiLevelType w:val="hybridMultilevel"/>
    <w:tmpl w:val="CC08DFBC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61A1B39"/>
    <w:multiLevelType w:val="hybridMultilevel"/>
    <w:tmpl w:val="01660AA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7642"/>
    <w:multiLevelType w:val="hybridMultilevel"/>
    <w:tmpl w:val="344CC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676A9"/>
    <w:multiLevelType w:val="hybridMultilevel"/>
    <w:tmpl w:val="E69215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6496C"/>
    <w:multiLevelType w:val="hybridMultilevel"/>
    <w:tmpl w:val="E07C8D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1641A"/>
    <w:multiLevelType w:val="hybridMultilevel"/>
    <w:tmpl w:val="2A681B76"/>
    <w:lvl w:ilvl="0" w:tplc="04090005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8" w15:restartNumberingAfterBreak="0">
    <w:nsid w:val="3A2716F2"/>
    <w:multiLevelType w:val="hybridMultilevel"/>
    <w:tmpl w:val="8CF662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46D70"/>
    <w:multiLevelType w:val="hybridMultilevel"/>
    <w:tmpl w:val="E63408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B0752"/>
    <w:multiLevelType w:val="hybridMultilevel"/>
    <w:tmpl w:val="B0CE4708"/>
    <w:lvl w:ilvl="0" w:tplc="D010A5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B38E6"/>
    <w:multiLevelType w:val="hybridMultilevel"/>
    <w:tmpl w:val="F89E713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A3217"/>
    <w:multiLevelType w:val="hybridMultilevel"/>
    <w:tmpl w:val="24785D7E"/>
    <w:lvl w:ilvl="0" w:tplc="01B4B2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7198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3350451"/>
    <w:multiLevelType w:val="hybridMultilevel"/>
    <w:tmpl w:val="08BA4A50"/>
    <w:lvl w:ilvl="0" w:tplc="426A525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46CAA"/>
    <w:multiLevelType w:val="hybridMultilevel"/>
    <w:tmpl w:val="73F4D4B8"/>
    <w:lvl w:ilvl="0" w:tplc="3F48097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6" w15:restartNumberingAfterBreak="0">
    <w:nsid w:val="74A0611B"/>
    <w:multiLevelType w:val="hybridMultilevel"/>
    <w:tmpl w:val="1DCA38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2601491">
    <w:abstractNumId w:val="4"/>
  </w:num>
  <w:num w:numId="2" w16cid:durableId="1820925535">
    <w:abstractNumId w:val="10"/>
  </w:num>
  <w:num w:numId="3" w16cid:durableId="1452626270">
    <w:abstractNumId w:val="2"/>
  </w:num>
  <w:num w:numId="4" w16cid:durableId="549458467">
    <w:abstractNumId w:val="1"/>
  </w:num>
  <w:num w:numId="5" w16cid:durableId="439228545">
    <w:abstractNumId w:val="13"/>
  </w:num>
  <w:num w:numId="6" w16cid:durableId="1457872051">
    <w:abstractNumId w:val="11"/>
  </w:num>
  <w:num w:numId="7" w16cid:durableId="874931624">
    <w:abstractNumId w:val="14"/>
  </w:num>
  <w:num w:numId="8" w16cid:durableId="1081296261">
    <w:abstractNumId w:val="6"/>
  </w:num>
  <w:num w:numId="9" w16cid:durableId="699475433">
    <w:abstractNumId w:val="3"/>
  </w:num>
  <w:num w:numId="10" w16cid:durableId="1485392131">
    <w:abstractNumId w:val="0"/>
  </w:num>
  <w:num w:numId="11" w16cid:durableId="439036677">
    <w:abstractNumId w:val="5"/>
  </w:num>
  <w:num w:numId="12" w16cid:durableId="484857637">
    <w:abstractNumId w:val="15"/>
  </w:num>
  <w:num w:numId="13" w16cid:durableId="1869642607">
    <w:abstractNumId w:val="12"/>
  </w:num>
  <w:num w:numId="14" w16cid:durableId="66460986">
    <w:abstractNumId w:val="8"/>
  </w:num>
  <w:num w:numId="15" w16cid:durableId="50034036">
    <w:abstractNumId w:val="7"/>
  </w:num>
  <w:num w:numId="16" w16cid:durableId="462312679">
    <w:abstractNumId w:val="16"/>
  </w:num>
  <w:num w:numId="17" w16cid:durableId="156728720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81"/>
  <w:drawingGridVerticalSpacing w:val="181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4AA"/>
    <w:rsid w:val="0000454B"/>
    <w:rsid w:val="000047C7"/>
    <w:rsid w:val="000047E0"/>
    <w:rsid w:val="00006B8E"/>
    <w:rsid w:val="00010314"/>
    <w:rsid w:val="00012167"/>
    <w:rsid w:val="00012900"/>
    <w:rsid w:val="00014F3D"/>
    <w:rsid w:val="0001506B"/>
    <w:rsid w:val="00016930"/>
    <w:rsid w:val="00016DFA"/>
    <w:rsid w:val="00017710"/>
    <w:rsid w:val="000178D9"/>
    <w:rsid w:val="00017A50"/>
    <w:rsid w:val="00020CFA"/>
    <w:rsid w:val="000212EB"/>
    <w:rsid w:val="00021B3C"/>
    <w:rsid w:val="00022FDB"/>
    <w:rsid w:val="0002508E"/>
    <w:rsid w:val="000256D8"/>
    <w:rsid w:val="00032101"/>
    <w:rsid w:val="0003210E"/>
    <w:rsid w:val="00032E87"/>
    <w:rsid w:val="0003410A"/>
    <w:rsid w:val="00034E72"/>
    <w:rsid w:val="0003673A"/>
    <w:rsid w:val="00040E93"/>
    <w:rsid w:val="00042932"/>
    <w:rsid w:val="0004356E"/>
    <w:rsid w:val="000437CB"/>
    <w:rsid w:val="00045376"/>
    <w:rsid w:val="00045AD6"/>
    <w:rsid w:val="000511C4"/>
    <w:rsid w:val="00051665"/>
    <w:rsid w:val="000525B0"/>
    <w:rsid w:val="00052F02"/>
    <w:rsid w:val="00053098"/>
    <w:rsid w:val="0005436E"/>
    <w:rsid w:val="00057ADE"/>
    <w:rsid w:val="000614D0"/>
    <w:rsid w:val="00062E5A"/>
    <w:rsid w:val="000658AF"/>
    <w:rsid w:val="00066001"/>
    <w:rsid w:val="000662B1"/>
    <w:rsid w:val="00066B3B"/>
    <w:rsid w:val="000730F0"/>
    <w:rsid w:val="0007314C"/>
    <w:rsid w:val="00073F47"/>
    <w:rsid w:val="000741AE"/>
    <w:rsid w:val="00074335"/>
    <w:rsid w:val="000743F1"/>
    <w:rsid w:val="00076CE2"/>
    <w:rsid w:val="000773EE"/>
    <w:rsid w:val="000811F2"/>
    <w:rsid w:val="00081267"/>
    <w:rsid w:val="00083965"/>
    <w:rsid w:val="00083D3D"/>
    <w:rsid w:val="00084414"/>
    <w:rsid w:val="00086E33"/>
    <w:rsid w:val="000872C9"/>
    <w:rsid w:val="00091068"/>
    <w:rsid w:val="000911B0"/>
    <w:rsid w:val="000915FA"/>
    <w:rsid w:val="00093665"/>
    <w:rsid w:val="00094BFB"/>
    <w:rsid w:val="00095770"/>
    <w:rsid w:val="00095DD3"/>
    <w:rsid w:val="00096201"/>
    <w:rsid w:val="000A2383"/>
    <w:rsid w:val="000A548B"/>
    <w:rsid w:val="000A734B"/>
    <w:rsid w:val="000A7B86"/>
    <w:rsid w:val="000B030A"/>
    <w:rsid w:val="000B0714"/>
    <w:rsid w:val="000B6375"/>
    <w:rsid w:val="000B7D1F"/>
    <w:rsid w:val="000B7DBD"/>
    <w:rsid w:val="000B7E29"/>
    <w:rsid w:val="000C0343"/>
    <w:rsid w:val="000C56BF"/>
    <w:rsid w:val="000C5E91"/>
    <w:rsid w:val="000C6A30"/>
    <w:rsid w:val="000D0023"/>
    <w:rsid w:val="000D0E4D"/>
    <w:rsid w:val="000D13B9"/>
    <w:rsid w:val="000D1630"/>
    <w:rsid w:val="000D16B1"/>
    <w:rsid w:val="000D18DE"/>
    <w:rsid w:val="000D1E17"/>
    <w:rsid w:val="000D2CD4"/>
    <w:rsid w:val="000D59D0"/>
    <w:rsid w:val="000D7843"/>
    <w:rsid w:val="000E2A2D"/>
    <w:rsid w:val="000E2E41"/>
    <w:rsid w:val="000E463A"/>
    <w:rsid w:val="000E5190"/>
    <w:rsid w:val="000F51CD"/>
    <w:rsid w:val="000F62AC"/>
    <w:rsid w:val="000F76D1"/>
    <w:rsid w:val="000F7894"/>
    <w:rsid w:val="00100389"/>
    <w:rsid w:val="001016F5"/>
    <w:rsid w:val="00101EC7"/>
    <w:rsid w:val="00101F3C"/>
    <w:rsid w:val="0010211B"/>
    <w:rsid w:val="0010281D"/>
    <w:rsid w:val="00102BE2"/>
    <w:rsid w:val="00103BED"/>
    <w:rsid w:val="00105006"/>
    <w:rsid w:val="001053E8"/>
    <w:rsid w:val="00120325"/>
    <w:rsid w:val="0012197F"/>
    <w:rsid w:val="001233A8"/>
    <w:rsid w:val="0012351B"/>
    <w:rsid w:val="001239D6"/>
    <w:rsid w:val="00130C6F"/>
    <w:rsid w:val="00130FB2"/>
    <w:rsid w:val="00132300"/>
    <w:rsid w:val="00132A6F"/>
    <w:rsid w:val="0013464C"/>
    <w:rsid w:val="00136C30"/>
    <w:rsid w:val="001370AD"/>
    <w:rsid w:val="00141E0A"/>
    <w:rsid w:val="00145A68"/>
    <w:rsid w:val="00147044"/>
    <w:rsid w:val="00147EDF"/>
    <w:rsid w:val="001508A0"/>
    <w:rsid w:val="00150D57"/>
    <w:rsid w:val="001520D0"/>
    <w:rsid w:val="00152793"/>
    <w:rsid w:val="001534B5"/>
    <w:rsid w:val="00154185"/>
    <w:rsid w:val="00155088"/>
    <w:rsid w:val="001608CB"/>
    <w:rsid w:val="00172A47"/>
    <w:rsid w:val="0017447D"/>
    <w:rsid w:val="00175F4C"/>
    <w:rsid w:val="00177578"/>
    <w:rsid w:val="0018484E"/>
    <w:rsid w:val="00184B2E"/>
    <w:rsid w:val="00190DC1"/>
    <w:rsid w:val="001916BE"/>
    <w:rsid w:val="0019236B"/>
    <w:rsid w:val="001927FC"/>
    <w:rsid w:val="00192894"/>
    <w:rsid w:val="00194115"/>
    <w:rsid w:val="0019642F"/>
    <w:rsid w:val="00197A77"/>
    <w:rsid w:val="001A0E13"/>
    <w:rsid w:val="001A11F9"/>
    <w:rsid w:val="001A20F6"/>
    <w:rsid w:val="001A26FA"/>
    <w:rsid w:val="001A528E"/>
    <w:rsid w:val="001A554E"/>
    <w:rsid w:val="001A6D07"/>
    <w:rsid w:val="001B120F"/>
    <w:rsid w:val="001B176F"/>
    <w:rsid w:val="001B2AF9"/>
    <w:rsid w:val="001B3203"/>
    <w:rsid w:val="001B3274"/>
    <w:rsid w:val="001B347C"/>
    <w:rsid w:val="001B3C7A"/>
    <w:rsid w:val="001B60E3"/>
    <w:rsid w:val="001C0414"/>
    <w:rsid w:val="001C145C"/>
    <w:rsid w:val="001C26C8"/>
    <w:rsid w:val="001C2A46"/>
    <w:rsid w:val="001C47EE"/>
    <w:rsid w:val="001C5B9B"/>
    <w:rsid w:val="001C7C58"/>
    <w:rsid w:val="001C7D3E"/>
    <w:rsid w:val="001D0716"/>
    <w:rsid w:val="001D109B"/>
    <w:rsid w:val="001D49D3"/>
    <w:rsid w:val="001D6A34"/>
    <w:rsid w:val="001D6F4F"/>
    <w:rsid w:val="001D7CC7"/>
    <w:rsid w:val="001E0C5E"/>
    <w:rsid w:val="001E127D"/>
    <w:rsid w:val="001E205E"/>
    <w:rsid w:val="001E27FA"/>
    <w:rsid w:val="001F0576"/>
    <w:rsid w:val="001F0A78"/>
    <w:rsid w:val="001F0E92"/>
    <w:rsid w:val="001F26BB"/>
    <w:rsid w:val="001F324A"/>
    <w:rsid w:val="001F34DF"/>
    <w:rsid w:val="001F4CF0"/>
    <w:rsid w:val="001F6E95"/>
    <w:rsid w:val="0020025D"/>
    <w:rsid w:val="0020052A"/>
    <w:rsid w:val="00204AB8"/>
    <w:rsid w:val="00204C57"/>
    <w:rsid w:val="00204CBF"/>
    <w:rsid w:val="00206837"/>
    <w:rsid w:val="00206AB0"/>
    <w:rsid w:val="00206D53"/>
    <w:rsid w:val="00207BEE"/>
    <w:rsid w:val="00210D18"/>
    <w:rsid w:val="00214A2F"/>
    <w:rsid w:val="002161BC"/>
    <w:rsid w:val="00216F07"/>
    <w:rsid w:val="00221172"/>
    <w:rsid w:val="00222E10"/>
    <w:rsid w:val="00223DF3"/>
    <w:rsid w:val="00224278"/>
    <w:rsid w:val="00231A3D"/>
    <w:rsid w:val="002332FB"/>
    <w:rsid w:val="002334F1"/>
    <w:rsid w:val="00234766"/>
    <w:rsid w:val="00234DCB"/>
    <w:rsid w:val="0023511D"/>
    <w:rsid w:val="002357A7"/>
    <w:rsid w:val="00236172"/>
    <w:rsid w:val="00237559"/>
    <w:rsid w:val="002418E4"/>
    <w:rsid w:val="0024190C"/>
    <w:rsid w:val="0024302A"/>
    <w:rsid w:val="00245BA0"/>
    <w:rsid w:val="00245F31"/>
    <w:rsid w:val="002507AA"/>
    <w:rsid w:val="00251C24"/>
    <w:rsid w:val="00253BE5"/>
    <w:rsid w:val="0025551D"/>
    <w:rsid w:val="002566F9"/>
    <w:rsid w:val="0025709B"/>
    <w:rsid w:val="0025726D"/>
    <w:rsid w:val="00257720"/>
    <w:rsid w:val="002635B5"/>
    <w:rsid w:val="00263971"/>
    <w:rsid w:val="00263AFB"/>
    <w:rsid w:val="00266372"/>
    <w:rsid w:val="0026674A"/>
    <w:rsid w:val="00272263"/>
    <w:rsid w:val="00273F3C"/>
    <w:rsid w:val="00276A66"/>
    <w:rsid w:val="0027752E"/>
    <w:rsid w:val="00277C28"/>
    <w:rsid w:val="002821FE"/>
    <w:rsid w:val="00282ED4"/>
    <w:rsid w:val="00285A23"/>
    <w:rsid w:val="0028731A"/>
    <w:rsid w:val="00287F9F"/>
    <w:rsid w:val="00290F5D"/>
    <w:rsid w:val="00293F4F"/>
    <w:rsid w:val="00295043"/>
    <w:rsid w:val="002959A5"/>
    <w:rsid w:val="00295D1E"/>
    <w:rsid w:val="00295F10"/>
    <w:rsid w:val="002A0402"/>
    <w:rsid w:val="002A2085"/>
    <w:rsid w:val="002A5154"/>
    <w:rsid w:val="002A7608"/>
    <w:rsid w:val="002B07D3"/>
    <w:rsid w:val="002B27C8"/>
    <w:rsid w:val="002B30E2"/>
    <w:rsid w:val="002B351B"/>
    <w:rsid w:val="002B3DA1"/>
    <w:rsid w:val="002B489F"/>
    <w:rsid w:val="002B5BDA"/>
    <w:rsid w:val="002B7A5F"/>
    <w:rsid w:val="002C03F8"/>
    <w:rsid w:val="002C0443"/>
    <w:rsid w:val="002C12DA"/>
    <w:rsid w:val="002C3E44"/>
    <w:rsid w:val="002C5C65"/>
    <w:rsid w:val="002D041B"/>
    <w:rsid w:val="002D1BDE"/>
    <w:rsid w:val="002D3088"/>
    <w:rsid w:val="002D4036"/>
    <w:rsid w:val="002D7A03"/>
    <w:rsid w:val="002E05CF"/>
    <w:rsid w:val="002E2F92"/>
    <w:rsid w:val="002E6BF0"/>
    <w:rsid w:val="002E7B1F"/>
    <w:rsid w:val="002F0A12"/>
    <w:rsid w:val="002F1F91"/>
    <w:rsid w:val="002F2E65"/>
    <w:rsid w:val="002F33CB"/>
    <w:rsid w:val="002F3C30"/>
    <w:rsid w:val="002F3ECD"/>
    <w:rsid w:val="002F735C"/>
    <w:rsid w:val="00300367"/>
    <w:rsid w:val="0030482B"/>
    <w:rsid w:val="00311939"/>
    <w:rsid w:val="003130BD"/>
    <w:rsid w:val="0031421E"/>
    <w:rsid w:val="00314642"/>
    <w:rsid w:val="00317AF3"/>
    <w:rsid w:val="00317D8A"/>
    <w:rsid w:val="00317E55"/>
    <w:rsid w:val="0032093C"/>
    <w:rsid w:val="00330DA5"/>
    <w:rsid w:val="00332A2F"/>
    <w:rsid w:val="00334988"/>
    <w:rsid w:val="00335E5D"/>
    <w:rsid w:val="00343A15"/>
    <w:rsid w:val="00351C0C"/>
    <w:rsid w:val="00352BD5"/>
    <w:rsid w:val="00356D8A"/>
    <w:rsid w:val="00357620"/>
    <w:rsid w:val="00357AB1"/>
    <w:rsid w:val="00360178"/>
    <w:rsid w:val="00360448"/>
    <w:rsid w:val="00360606"/>
    <w:rsid w:val="00360D2A"/>
    <w:rsid w:val="00361B74"/>
    <w:rsid w:val="00361DF2"/>
    <w:rsid w:val="00362535"/>
    <w:rsid w:val="003672FC"/>
    <w:rsid w:val="00370C0C"/>
    <w:rsid w:val="00371586"/>
    <w:rsid w:val="0037295B"/>
    <w:rsid w:val="00373639"/>
    <w:rsid w:val="003746E2"/>
    <w:rsid w:val="00374FEB"/>
    <w:rsid w:val="003750EE"/>
    <w:rsid w:val="003817E7"/>
    <w:rsid w:val="0038261D"/>
    <w:rsid w:val="0038304C"/>
    <w:rsid w:val="00383268"/>
    <w:rsid w:val="00386E9E"/>
    <w:rsid w:val="003912B5"/>
    <w:rsid w:val="00391DDC"/>
    <w:rsid w:val="0039265C"/>
    <w:rsid w:val="00393D49"/>
    <w:rsid w:val="0039748C"/>
    <w:rsid w:val="003A200C"/>
    <w:rsid w:val="003A2983"/>
    <w:rsid w:val="003A342A"/>
    <w:rsid w:val="003A3917"/>
    <w:rsid w:val="003A40A3"/>
    <w:rsid w:val="003A4D25"/>
    <w:rsid w:val="003A7AA4"/>
    <w:rsid w:val="003A7CEC"/>
    <w:rsid w:val="003A7FC6"/>
    <w:rsid w:val="003B0C51"/>
    <w:rsid w:val="003B2F5D"/>
    <w:rsid w:val="003B33EE"/>
    <w:rsid w:val="003B4E9A"/>
    <w:rsid w:val="003B6199"/>
    <w:rsid w:val="003B728F"/>
    <w:rsid w:val="003C001E"/>
    <w:rsid w:val="003C11B4"/>
    <w:rsid w:val="003C4921"/>
    <w:rsid w:val="003C4EB1"/>
    <w:rsid w:val="003C5280"/>
    <w:rsid w:val="003C79CC"/>
    <w:rsid w:val="003C7D63"/>
    <w:rsid w:val="003D0F51"/>
    <w:rsid w:val="003D1E7D"/>
    <w:rsid w:val="003D4183"/>
    <w:rsid w:val="003D5CAA"/>
    <w:rsid w:val="003D7123"/>
    <w:rsid w:val="003D75C6"/>
    <w:rsid w:val="003D78E0"/>
    <w:rsid w:val="003E00C1"/>
    <w:rsid w:val="003E0300"/>
    <w:rsid w:val="003E1400"/>
    <w:rsid w:val="003E2799"/>
    <w:rsid w:val="003E7B0C"/>
    <w:rsid w:val="003E7EF6"/>
    <w:rsid w:val="003F03A3"/>
    <w:rsid w:val="003F29BC"/>
    <w:rsid w:val="003F6AB4"/>
    <w:rsid w:val="003F7378"/>
    <w:rsid w:val="00405071"/>
    <w:rsid w:val="004058FC"/>
    <w:rsid w:val="00406AAD"/>
    <w:rsid w:val="00406E04"/>
    <w:rsid w:val="00410258"/>
    <w:rsid w:val="00411635"/>
    <w:rsid w:val="0041280E"/>
    <w:rsid w:val="00414675"/>
    <w:rsid w:val="0041636F"/>
    <w:rsid w:val="004165F4"/>
    <w:rsid w:val="00417AE6"/>
    <w:rsid w:val="004202D7"/>
    <w:rsid w:val="00421935"/>
    <w:rsid w:val="00422673"/>
    <w:rsid w:val="0042381D"/>
    <w:rsid w:val="00425089"/>
    <w:rsid w:val="004261B3"/>
    <w:rsid w:val="004264F8"/>
    <w:rsid w:val="004305B5"/>
    <w:rsid w:val="00430BD8"/>
    <w:rsid w:val="00432590"/>
    <w:rsid w:val="004333AB"/>
    <w:rsid w:val="004344CF"/>
    <w:rsid w:val="004349F6"/>
    <w:rsid w:val="00435EA4"/>
    <w:rsid w:val="0044077F"/>
    <w:rsid w:val="00440B96"/>
    <w:rsid w:val="00442E2C"/>
    <w:rsid w:val="00442E68"/>
    <w:rsid w:val="004439A9"/>
    <w:rsid w:val="004476C3"/>
    <w:rsid w:val="00450565"/>
    <w:rsid w:val="00451989"/>
    <w:rsid w:val="0045312E"/>
    <w:rsid w:val="00453601"/>
    <w:rsid w:val="00454581"/>
    <w:rsid w:val="00454AC0"/>
    <w:rsid w:val="00455066"/>
    <w:rsid w:val="004554CD"/>
    <w:rsid w:val="00456ED3"/>
    <w:rsid w:val="00457731"/>
    <w:rsid w:val="00460219"/>
    <w:rsid w:val="0046390C"/>
    <w:rsid w:val="0046706E"/>
    <w:rsid w:val="004675C3"/>
    <w:rsid w:val="004727CD"/>
    <w:rsid w:val="0047309D"/>
    <w:rsid w:val="00473391"/>
    <w:rsid w:val="004741D5"/>
    <w:rsid w:val="004766D4"/>
    <w:rsid w:val="004813AB"/>
    <w:rsid w:val="00483F22"/>
    <w:rsid w:val="004856B7"/>
    <w:rsid w:val="004857CB"/>
    <w:rsid w:val="004861ED"/>
    <w:rsid w:val="00486E06"/>
    <w:rsid w:val="004872AE"/>
    <w:rsid w:val="00487B97"/>
    <w:rsid w:val="0049017D"/>
    <w:rsid w:val="0049064C"/>
    <w:rsid w:val="00490B2F"/>
    <w:rsid w:val="00491B0B"/>
    <w:rsid w:val="00491D01"/>
    <w:rsid w:val="00492AF4"/>
    <w:rsid w:val="004933E4"/>
    <w:rsid w:val="00496AE5"/>
    <w:rsid w:val="004A1EA5"/>
    <w:rsid w:val="004A1F06"/>
    <w:rsid w:val="004A26EC"/>
    <w:rsid w:val="004A2ECD"/>
    <w:rsid w:val="004A3CAA"/>
    <w:rsid w:val="004A3E40"/>
    <w:rsid w:val="004B09FD"/>
    <w:rsid w:val="004B2846"/>
    <w:rsid w:val="004B2CCD"/>
    <w:rsid w:val="004B3051"/>
    <w:rsid w:val="004B34FF"/>
    <w:rsid w:val="004B38E4"/>
    <w:rsid w:val="004C2103"/>
    <w:rsid w:val="004C28A6"/>
    <w:rsid w:val="004C4435"/>
    <w:rsid w:val="004C67D2"/>
    <w:rsid w:val="004C695F"/>
    <w:rsid w:val="004D1D2D"/>
    <w:rsid w:val="004D3998"/>
    <w:rsid w:val="004D49A3"/>
    <w:rsid w:val="004D7710"/>
    <w:rsid w:val="004E6AA4"/>
    <w:rsid w:val="004E7267"/>
    <w:rsid w:val="004E7D3F"/>
    <w:rsid w:val="004F1189"/>
    <w:rsid w:val="004F25D8"/>
    <w:rsid w:val="004F2A35"/>
    <w:rsid w:val="004F449A"/>
    <w:rsid w:val="004F4793"/>
    <w:rsid w:val="004F4E40"/>
    <w:rsid w:val="004F506D"/>
    <w:rsid w:val="004F7420"/>
    <w:rsid w:val="004F7691"/>
    <w:rsid w:val="004F7F75"/>
    <w:rsid w:val="005007E8"/>
    <w:rsid w:val="00500AF4"/>
    <w:rsid w:val="0050207F"/>
    <w:rsid w:val="00502131"/>
    <w:rsid w:val="00502F34"/>
    <w:rsid w:val="005040F1"/>
    <w:rsid w:val="00504C37"/>
    <w:rsid w:val="00507C4C"/>
    <w:rsid w:val="005110A2"/>
    <w:rsid w:val="00512821"/>
    <w:rsid w:val="005128F9"/>
    <w:rsid w:val="00513811"/>
    <w:rsid w:val="00513AD1"/>
    <w:rsid w:val="0051591D"/>
    <w:rsid w:val="00515A6D"/>
    <w:rsid w:val="005166A7"/>
    <w:rsid w:val="00525037"/>
    <w:rsid w:val="00527208"/>
    <w:rsid w:val="00527364"/>
    <w:rsid w:val="005273DB"/>
    <w:rsid w:val="005319FA"/>
    <w:rsid w:val="00531C71"/>
    <w:rsid w:val="005335A4"/>
    <w:rsid w:val="005365C9"/>
    <w:rsid w:val="005378AA"/>
    <w:rsid w:val="00542601"/>
    <w:rsid w:val="00545B23"/>
    <w:rsid w:val="00546552"/>
    <w:rsid w:val="005467B6"/>
    <w:rsid w:val="00550045"/>
    <w:rsid w:val="00555990"/>
    <w:rsid w:val="00555CE0"/>
    <w:rsid w:val="005570DB"/>
    <w:rsid w:val="00557DB8"/>
    <w:rsid w:val="005602A7"/>
    <w:rsid w:val="00561106"/>
    <w:rsid w:val="00563CC2"/>
    <w:rsid w:val="005733BE"/>
    <w:rsid w:val="0057393C"/>
    <w:rsid w:val="00582357"/>
    <w:rsid w:val="005841DB"/>
    <w:rsid w:val="0058447D"/>
    <w:rsid w:val="00584771"/>
    <w:rsid w:val="005854B2"/>
    <w:rsid w:val="00587281"/>
    <w:rsid w:val="005877CF"/>
    <w:rsid w:val="0059098F"/>
    <w:rsid w:val="00591FAA"/>
    <w:rsid w:val="00596433"/>
    <w:rsid w:val="005A0F60"/>
    <w:rsid w:val="005A54DB"/>
    <w:rsid w:val="005A6961"/>
    <w:rsid w:val="005A6FFD"/>
    <w:rsid w:val="005A733A"/>
    <w:rsid w:val="005B007E"/>
    <w:rsid w:val="005B090F"/>
    <w:rsid w:val="005B299F"/>
    <w:rsid w:val="005B5218"/>
    <w:rsid w:val="005B7A59"/>
    <w:rsid w:val="005C0810"/>
    <w:rsid w:val="005C20DA"/>
    <w:rsid w:val="005C479D"/>
    <w:rsid w:val="005C5C4A"/>
    <w:rsid w:val="005C6F9F"/>
    <w:rsid w:val="005D210B"/>
    <w:rsid w:val="005D26E6"/>
    <w:rsid w:val="005D2CB6"/>
    <w:rsid w:val="005D64FF"/>
    <w:rsid w:val="005D65E1"/>
    <w:rsid w:val="005E10BB"/>
    <w:rsid w:val="005E25E3"/>
    <w:rsid w:val="005E441C"/>
    <w:rsid w:val="005E4EF5"/>
    <w:rsid w:val="005E526D"/>
    <w:rsid w:val="005E5996"/>
    <w:rsid w:val="005E5D4A"/>
    <w:rsid w:val="005E6B3D"/>
    <w:rsid w:val="005E6CF5"/>
    <w:rsid w:val="005F0FCA"/>
    <w:rsid w:val="005F2712"/>
    <w:rsid w:val="005F2D4B"/>
    <w:rsid w:val="005F2E43"/>
    <w:rsid w:val="005F47D2"/>
    <w:rsid w:val="005F54E8"/>
    <w:rsid w:val="005F57C2"/>
    <w:rsid w:val="005F5B76"/>
    <w:rsid w:val="005F701F"/>
    <w:rsid w:val="005F7A16"/>
    <w:rsid w:val="00603AEE"/>
    <w:rsid w:val="00604665"/>
    <w:rsid w:val="00605B78"/>
    <w:rsid w:val="0061050F"/>
    <w:rsid w:val="00610A4C"/>
    <w:rsid w:val="006130CD"/>
    <w:rsid w:val="00615C7B"/>
    <w:rsid w:val="006164FB"/>
    <w:rsid w:val="00617DDB"/>
    <w:rsid w:val="00621A7D"/>
    <w:rsid w:val="00621F43"/>
    <w:rsid w:val="00621F69"/>
    <w:rsid w:val="00622211"/>
    <w:rsid w:val="0062238B"/>
    <w:rsid w:val="0062303B"/>
    <w:rsid w:val="0062447C"/>
    <w:rsid w:val="00624B4C"/>
    <w:rsid w:val="00624E75"/>
    <w:rsid w:val="0062545D"/>
    <w:rsid w:val="006261EB"/>
    <w:rsid w:val="00630DFB"/>
    <w:rsid w:val="00632AD3"/>
    <w:rsid w:val="00633817"/>
    <w:rsid w:val="00633C3A"/>
    <w:rsid w:val="00634BFD"/>
    <w:rsid w:val="0063594A"/>
    <w:rsid w:val="00635A19"/>
    <w:rsid w:val="00636D78"/>
    <w:rsid w:val="006402D1"/>
    <w:rsid w:val="0064069A"/>
    <w:rsid w:val="00641A83"/>
    <w:rsid w:val="00641BFB"/>
    <w:rsid w:val="006447A2"/>
    <w:rsid w:val="00644B96"/>
    <w:rsid w:val="00647DC3"/>
    <w:rsid w:val="00651573"/>
    <w:rsid w:val="00652158"/>
    <w:rsid w:val="00653AD6"/>
    <w:rsid w:val="00654367"/>
    <w:rsid w:val="00660162"/>
    <w:rsid w:val="00660D16"/>
    <w:rsid w:val="0066118D"/>
    <w:rsid w:val="006630B8"/>
    <w:rsid w:val="00663B7E"/>
    <w:rsid w:val="0066482A"/>
    <w:rsid w:val="00664A7A"/>
    <w:rsid w:val="00664BBE"/>
    <w:rsid w:val="006674E5"/>
    <w:rsid w:val="00667D1C"/>
    <w:rsid w:val="00672802"/>
    <w:rsid w:val="00684B27"/>
    <w:rsid w:val="00685E81"/>
    <w:rsid w:val="00686E88"/>
    <w:rsid w:val="00690E4A"/>
    <w:rsid w:val="00691E95"/>
    <w:rsid w:val="00692B98"/>
    <w:rsid w:val="00694423"/>
    <w:rsid w:val="00694B5E"/>
    <w:rsid w:val="00695825"/>
    <w:rsid w:val="00697E27"/>
    <w:rsid w:val="006A18DA"/>
    <w:rsid w:val="006A2E20"/>
    <w:rsid w:val="006A4D66"/>
    <w:rsid w:val="006B0EF7"/>
    <w:rsid w:val="006B15CF"/>
    <w:rsid w:val="006B228D"/>
    <w:rsid w:val="006B2C9C"/>
    <w:rsid w:val="006B2D74"/>
    <w:rsid w:val="006B302C"/>
    <w:rsid w:val="006B3A27"/>
    <w:rsid w:val="006B661F"/>
    <w:rsid w:val="006B67B9"/>
    <w:rsid w:val="006C12DC"/>
    <w:rsid w:val="006D02E2"/>
    <w:rsid w:val="006D11AC"/>
    <w:rsid w:val="006D27E6"/>
    <w:rsid w:val="006D5A19"/>
    <w:rsid w:val="006D62DB"/>
    <w:rsid w:val="006D6B52"/>
    <w:rsid w:val="006D6BE9"/>
    <w:rsid w:val="006E0677"/>
    <w:rsid w:val="006E0C03"/>
    <w:rsid w:val="006E28C2"/>
    <w:rsid w:val="006E2E59"/>
    <w:rsid w:val="006E2F98"/>
    <w:rsid w:val="006E4290"/>
    <w:rsid w:val="006E5FF1"/>
    <w:rsid w:val="006E7B20"/>
    <w:rsid w:val="006F0BCF"/>
    <w:rsid w:val="006F1468"/>
    <w:rsid w:val="006F1507"/>
    <w:rsid w:val="006F1FD6"/>
    <w:rsid w:val="006F2AE3"/>
    <w:rsid w:val="006F3132"/>
    <w:rsid w:val="006F3C12"/>
    <w:rsid w:val="006F4C38"/>
    <w:rsid w:val="006F4E8A"/>
    <w:rsid w:val="006F5A93"/>
    <w:rsid w:val="006F63A5"/>
    <w:rsid w:val="006F7169"/>
    <w:rsid w:val="00704251"/>
    <w:rsid w:val="00704255"/>
    <w:rsid w:val="007055D9"/>
    <w:rsid w:val="00707733"/>
    <w:rsid w:val="00711650"/>
    <w:rsid w:val="00712572"/>
    <w:rsid w:val="00717104"/>
    <w:rsid w:val="00724675"/>
    <w:rsid w:val="00727F7D"/>
    <w:rsid w:val="00734E3A"/>
    <w:rsid w:val="007373A2"/>
    <w:rsid w:val="00745BF5"/>
    <w:rsid w:val="00746978"/>
    <w:rsid w:val="00747D62"/>
    <w:rsid w:val="007500B3"/>
    <w:rsid w:val="007509CE"/>
    <w:rsid w:val="00750B27"/>
    <w:rsid w:val="0076408E"/>
    <w:rsid w:val="00772B90"/>
    <w:rsid w:val="00772D95"/>
    <w:rsid w:val="00773B8F"/>
    <w:rsid w:val="00774C7A"/>
    <w:rsid w:val="00776722"/>
    <w:rsid w:val="0078180C"/>
    <w:rsid w:val="00786086"/>
    <w:rsid w:val="007908D4"/>
    <w:rsid w:val="00790943"/>
    <w:rsid w:val="00791864"/>
    <w:rsid w:val="00796235"/>
    <w:rsid w:val="007A2DF9"/>
    <w:rsid w:val="007A535C"/>
    <w:rsid w:val="007A5446"/>
    <w:rsid w:val="007A6551"/>
    <w:rsid w:val="007A7473"/>
    <w:rsid w:val="007A7605"/>
    <w:rsid w:val="007B0284"/>
    <w:rsid w:val="007B109A"/>
    <w:rsid w:val="007B1652"/>
    <w:rsid w:val="007B3BEC"/>
    <w:rsid w:val="007B457B"/>
    <w:rsid w:val="007B56DA"/>
    <w:rsid w:val="007B6FA9"/>
    <w:rsid w:val="007C2844"/>
    <w:rsid w:val="007C28E2"/>
    <w:rsid w:val="007C2B8F"/>
    <w:rsid w:val="007C4670"/>
    <w:rsid w:val="007C4843"/>
    <w:rsid w:val="007C6125"/>
    <w:rsid w:val="007C760D"/>
    <w:rsid w:val="007C7E8C"/>
    <w:rsid w:val="007D1B35"/>
    <w:rsid w:val="007D2F44"/>
    <w:rsid w:val="007D3D3D"/>
    <w:rsid w:val="007D7995"/>
    <w:rsid w:val="007E0A25"/>
    <w:rsid w:val="007E18D6"/>
    <w:rsid w:val="007E4271"/>
    <w:rsid w:val="007E4407"/>
    <w:rsid w:val="007E44AA"/>
    <w:rsid w:val="007E5124"/>
    <w:rsid w:val="007E6EAA"/>
    <w:rsid w:val="007E785B"/>
    <w:rsid w:val="007E7884"/>
    <w:rsid w:val="007F2706"/>
    <w:rsid w:val="007F4664"/>
    <w:rsid w:val="007F55E6"/>
    <w:rsid w:val="007F77A3"/>
    <w:rsid w:val="007F7B62"/>
    <w:rsid w:val="0080178B"/>
    <w:rsid w:val="008017D1"/>
    <w:rsid w:val="00804142"/>
    <w:rsid w:val="008050AC"/>
    <w:rsid w:val="00806D55"/>
    <w:rsid w:val="008070BA"/>
    <w:rsid w:val="00807895"/>
    <w:rsid w:val="00810867"/>
    <w:rsid w:val="00811BC5"/>
    <w:rsid w:val="0081219D"/>
    <w:rsid w:val="00813B52"/>
    <w:rsid w:val="00815526"/>
    <w:rsid w:val="008210D0"/>
    <w:rsid w:val="0082304F"/>
    <w:rsid w:val="0082361A"/>
    <w:rsid w:val="008249F1"/>
    <w:rsid w:val="00825F9D"/>
    <w:rsid w:val="008265C5"/>
    <w:rsid w:val="00826A52"/>
    <w:rsid w:val="008270BE"/>
    <w:rsid w:val="008321E8"/>
    <w:rsid w:val="008332D7"/>
    <w:rsid w:val="00833ABF"/>
    <w:rsid w:val="00833EBE"/>
    <w:rsid w:val="00834ED8"/>
    <w:rsid w:val="008358AB"/>
    <w:rsid w:val="00835AF5"/>
    <w:rsid w:val="00835DFB"/>
    <w:rsid w:val="00835F31"/>
    <w:rsid w:val="00836299"/>
    <w:rsid w:val="008362E9"/>
    <w:rsid w:val="00836DF2"/>
    <w:rsid w:val="008411EE"/>
    <w:rsid w:val="00841A3B"/>
    <w:rsid w:val="00841D01"/>
    <w:rsid w:val="008448B9"/>
    <w:rsid w:val="00844938"/>
    <w:rsid w:val="00844B6F"/>
    <w:rsid w:val="008457AF"/>
    <w:rsid w:val="00845DAD"/>
    <w:rsid w:val="00847069"/>
    <w:rsid w:val="00852D18"/>
    <w:rsid w:val="00852FF6"/>
    <w:rsid w:val="00853B96"/>
    <w:rsid w:val="00854401"/>
    <w:rsid w:val="00854580"/>
    <w:rsid w:val="00855300"/>
    <w:rsid w:val="00856200"/>
    <w:rsid w:val="00857121"/>
    <w:rsid w:val="00857BA0"/>
    <w:rsid w:val="00860979"/>
    <w:rsid w:val="00860ED0"/>
    <w:rsid w:val="008617A6"/>
    <w:rsid w:val="00861C79"/>
    <w:rsid w:val="0086490D"/>
    <w:rsid w:val="0086728F"/>
    <w:rsid w:val="00873882"/>
    <w:rsid w:val="008741DD"/>
    <w:rsid w:val="00875798"/>
    <w:rsid w:val="00875A42"/>
    <w:rsid w:val="00880364"/>
    <w:rsid w:val="00880CC8"/>
    <w:rsid w:val="00880D42"/>
    <w:rsid w:val="00884248"/>
    <w:rsid w:val="008846A9"/>
    <w:rsid w:val="00885C86"/>
    <w:rsid w:val="00885E22"/>
    <w:rsid w:val="00887105"/>
    <w:rsid w:val="008876DC"/>
    <w:rsid w:val="00891379"/>
    <w:rsid w:val="0089165B"/>
    <w:rsid w:val="00892D09"/>
    <w:rsid w:val="008A2B8C"/>
    <w:rsid w:val="008A444E"/>
    <w:rsid w:val="008A76FD"/>
    <w:rsid w:val="008B400D"/>
    <w:rsid w:val="008B4590"/>
    <w:rsid w:val="008B505C"/>
    <w:rsid w:val="008B5591"/>
    <w:rsid w:val="008B58D3"/>
    <w:rsid w:val="008C11E2"/>
    <w:rsid w:val="008C179C"/>
    <w:rsid w:val="008C295F"/>
    <w:rsid w:val="008C41BD"/>
    <w:rsid w:val="008C4EC0"/>
    <w:rsid w:val="008C51BD"/>
    <w:rsid w:val="008C5D60"/>
    <w:rsid w:val="008C5D80"/>
    <w:rsid w:val="008D2922"/>
    <w:rsid w:val="008D445D"/>
    <w:rsid w:val="008E1084"/>
    <w:rsid w:val="008E2152"/>
    <w:rsid w:val="008E351E"/>
    <w:rsid w:val="008E3CD2"/>
    <w:rsid w:val="008E47B8"/>
    <w:rsid w:val="008E57F0"/>
    <w:rsid w:val="008E5B1F"/>
    <w:rsid w:val="008E6A63"/>
    <w:rsid w:val="008E6F15"/>
    <w:rsid w:val="008E7A7F"/>
    <w:rsid w:val="008F0D7C"/>
    <w:rsid w:val="008F1D6C"/>
    <w:rsid w:val="008F22C0"/>
    <w:rsid w:val="008F28AE"/>
    <w:rsid w:val="008F31AA"/>
    <w:rsid w:val="008F5C25"/>
    <w:rsid w:val="008F7DE0"/>
    <w:rsid w:val="00901464"/>
    <w:rsid w:val="00901489"/>
    <w:rsid w:val="009020F2"/>
    <w:rsid w:val="00902412"/>
    <w:rsid w:val="00903C57"/>
    <w:rsid w:val="009054E1"/>
    <w:rsid w:val="00905507"/>
    <w:rsid w:val="00906E77"/>
    <w:rsid w:val="0091270F"/>
    <w:rsid w:val="009146CF"/>
    <w:rsid w:val="0091579E"/>
    <w:rsid w:val="009217A9"/>
    <w:rsid w:val="0092254A"/>
    <w:rsid w:val="00923BDF"/>
    <w:rsid w:val="009246A8"/>
    <w:rsid w:val="00925AA7"/>
    <w:rsid w:val="00925C7F"/>
    <w:rsid w:val="00926C45"/>
    <w:rsid w:val="00926CEF"/>
    <w:rsid w:val="00926ED2"/>
    <w:rsid w:val="0093018E"/>
    <w:rsid w:val="00931945"/>
    <w:rsid w:val="00932E26"/>
    <w:rsid w:val="009330CA"/>
    <w:rsid w:val="00933F01"/>
    <w:rsid w:val="00936919"/>
    <w:rsid w:val="00936C82"/>
    <w:rsid w:val="00940E53"/>
    <w:rsid w:val="009411E3"/>
    <w:rsid w:val="0094145A"/>
    <w:rsid w:val="00941812"/>
    <w:rsid w:val="009436E2"/>
    <w:rsid w:val="00943E15"/>
    <w:rsid w:val="00947F73"/>
    <w:rsid w:val="0095078E"/>
    <w:rsid w:val="009513E2"/>
    <w:rsid w:val="009535DD"/>
    <w:rsid w:val="00953DD3"/>
    <w:rsid w:val="009562D8"/>
    <w:rsid w:val="00956B76"/>
    <w:rsid w:val="00956DA1"/>
    <w:rsid w:val="009577DC"/>
    <w:rsid w:val="00961C25"/>
    <w:rsid w:val="00962617"/>
    <w:rsid w:val="00965E14"/>
    <w:rsid w:val="00967BBA"/>
    <w:rsid w:val="00967D46"/>
    <w:rsid w:val="009700F3"/>
    <w:rsid w:val="009709B4"/>
    <w:rsid w:val="00971B1B"/>
    <w:rsid w:val="00972BA0"/>
    <w:rsid w:val="00976CEC"/>
    <w:rsid w:val="00977192"/>
    <w:rsid w:val="00980784"/>
    <w:rsid w:val="0098166C"/>
    <w:rsid w:val="0098177E"/>
    <w:rsid w:val="0098179A"/>
    <w:rsid w:val="00981CB0"/>
    <w:rsid w:val="009821A0"/>
    <w:rsid w:val="009822AC"/>
    <w:rsid w:val="0098447A"/>
    <w:rsid w:val="00984FD3"/>
    <w:rsid w:val="009858FA"/>
    <w:rsid w:val="0098746A"/>
    <w:rsid w:val="009920A1"/>
    <w:rsid w:val="00992E87"/>
    <w:rsid w:val="009954F6"/>
    <w:rsid w:val="0099613E"/>
    <w:rsid w:val="00997100"/>
    <w:rsid w:val="009A2DCC"/>
    <w:rsid w:val="009A3095"/>
    <w:rsid w:val="009A4EAB"/>
    <w:rsid w:val="009A68B5"/>
    <w:rsid w:val="009A7696"/>
    <w:rsid w:val="009B0EB7"/>
    <w:rsid w:val="009B1953"/>
    <w:rsid w:val="009B1A96"/>
    <w:rsid w:val="009B3E47"/>
    <w:rsid w:val="009B630A"/>
    <w:rsid w:val="009B6CAF"/>
    <w:rsid w:val="009C352E"/>
    <w:rsid w:val="009C59C0"/>
    <w:rsid w:val="009D06D7"/>
    <w:rsid w:val="009D2EED"/>
    <w:rsid w:val="009D4553"/>
    <w:rsid w:val="009D5B32"/>
    <w:rsid w:val="009D74CC"/>
    <w:rsid w:val="009D7F7C"/>
    <w:rsid w:val="009E1F45"/>
    <w:rsid w:val="009E2243"/>
    <w:rsid w:val="009E3BAF"/>
    <w:rsid w:val="009E4F30"/>
    <w:rsid w:val="009E5A37"/>
    <w:rsid w:val="009E5FA0"/>
    <w:rsid w:val="009E68A1"/>
    <w:rsid w:val="009E6A22"/>
    <w:rsid w:val="009E6B4D"/>
    <w:rsid w:val="009E7193"/>
    <w:rsid w:val="009E75FB"/>
    <w:rsid w:val="009E7D42"/>
    <w:rsid w:val="009F17E4"/>
    <w:rsid w:val="009F3E90"/>
    <w:rsid w:val="009F4D14"/>
    <w:rsid w:val="009F5F0F"/>
    <w:rsid w:val="009F7117"/>
    <w:rsid w:val="009F758E"/>
    <w:rsid w:val="00A00A57"/>
    <w:rsid w:val="00A00E29"/>
    <w:rsid w:val="00A0102D"/>
    <w:rsid w:val="00A01D49"/>
    <w:rsid w:val="00A03D61"/>
    <w:rsid w:val="00A05AC2"/>
    <w:rsid w:val="00A07631"/>
    <w:rsid w:val="00A119DA"/>
    <w:rsid w:val="00A142DA"/>
    <w:rsid w:val="00A16502"/>
    <w:rsid w:val="00A17C14"/>
    <w:rsid w:val="00A2152C"/>
    <w:rsid w:val="00A2436A"/>
    <w:rsid w:val="00A2523A"/>
    <w:rsid w:val="00A27B67"/>
    <w:rsid w:val="00A27E5B"/>
    <w:rsid w:val="00A31741"/>
    <w:rsid w:val="00A34223"/>
    <w:rsid w:val="00A365EF"/>
    <w:rsid w:val="00A41013"/>
    <w:rsid w:val="00A437B1"/>
    <w:rsid w:val="00A47C34"/>
    <w:rsid w:val="00A521A0"/>
    <w:rsid w:val="00A52415"/>
    <w:rsid w:val="00A53B1C"/>
    <w:rsid w:val="00A608A7"/>
    <w:rsid w:val="00A63191"/>
    <w:rsid w:val="00A65A6A"/>
    <w:rsid w:val="00A6659A"/>
    <w:rsid w:val="00A67614"/>
    <w:rsid w:val="00A67C40"/>
    <w:rsid w:val="00A76559"/>
    <w:rsid w:val="00A7673C"/>
    <w:rsid w:val="00A775FA"/>
    <w:rsid w:val="00A77A17"/>
    <w:rsid w:val="00A8021F"/>
    <w:rsid w:val="00A809BC"/>
    <w:rsid w:val="00A8300A"/>
    <w:rsid w:val="00A845A2"/>
    <w:rsid w:val="00A84792"/>
    <w:rsid w:val="00A86062"/>
    <w:rsid w:val="00A94BAC"/>
    <w:rsid w:val="00A97C74"/>
    <w:rsid w:val="00AA0952"/>
    <w:rsid w:val="00AA1ECD"/>
    <w:rsid w:val="00AA1FB4"/>
    <w:rsid w:val="00AA332A"/>
    <w:rsid w:val="00AA5DDE"/>
    <w:rsid w:val="00AA756B"/>
    <w:rsid w:val="00AB3F55"/>
    <w:rsid w:val="00AB4CF6"/>
    <w:rsid w:val="00AB6776"/>
    <w:rsid w:val="00AB71C4"/>
    <w:rsid w:val="00AC0588"/>
    <w:rsid w:val="00AD066D"/>
    <w:rsid w:val="00AD470C"/>
    <w:rsid w:val="00AD74F7"/>
    <w:rsid w:val="00AE1421"/>
    <w:rsid w:val="00AE2F20"/>
    <w:rsid w:val="00AE6454"/>
    <w:rsid w:val="00AE6F36"/>
    <w:rsid w:val="00AE79EE"/>
    <w:rsid w:val="00AE7B6C"/>
    <w:rsid w:val="00AF0846"/>
    <w:rsid w:val="00AF78D0"/>
    <w:rsid w:val="00B002D5"/>
    <w:rsid w:val="00B03E0C"/>
    <w:rsid w:val="00B056B7"/>
    <w:rsid w:val="00B06A15"/>
    <w:rsid w:val="00B07C1C"/>
    <w:rsid w:val="00B120C7"/>
    <w:rsid w:val="00B1459B"/>
    <w:rsid w:val="00B14FE7"/>
    <w:rsid w:val="00B160A7"/>
    <w:rsid w:val="00B17034"/>
    <w:rsid w:val="00B21AE8"/>
    <w:rsid w:val="00B21E43"/>
    <w:rsid w:val="00B22C78"/>
    <w:rsid w:val="00B242EC"/>
    <w:rsid w:val="00B2613B"/>
    <w:rsid w:val="00B27344"/>
    <w:rsid w:val="00B275F9"/>
    <w:rsid w:val="00B3262C"/>
    <w:rsid w:val="00B33769"/>
    <w:rsid w:val="00B36553"/>
    <w:rsid w:val="00B37F33"/>
    <w:rsid w:val="00B43E35"/>
    <w:rsid w:val="00B4403D"/>
    <w:rsid w:val="00B4458C"/>
    <w:rsid w:val="00B4493D"/>
    <w:rsid w:val="00B44ACB"/>
    <w:rsid w:val="00B47D60"/>
    <w:rsid w:val="00B512B1"/>
    <w:rsid w:val="00B534C7"/>
    <w:rsid w:val="00B535C4"/>
    <w:rsid w:val="00B54270"/>
    <w:rsid w:val="00B54B02"/>
    <w:rsid w:val="00B567D1"/>
    <w:rsid w:val="00B578AF"/>
    <w:rsid w:val="00B64DC6"/>
    <w:rsid w:val="00B669E6"/>
    <w:rsid w:val="00B71DF2"/>
    <w:rsid w:val="00B736F7"/>
    <w:rsid w:val="00B753E6"/>
    <w:rsid w:val="00B7563B"/>
    <w:rsid w:val="00B809D9"/>
    <w:rsid w:val="00B828D1"/>
    <w:rsid w:val="00B82E8B"/>
    <w:rsid w:val="00B846AE"/>
    <w:rsid w:val="00B8503C"/>
    <w:rsid w:val="00B92FA2"/>
    <w:rsid w:val="00B9379F"/>
    <w:rsid w:val="00B94975"/>
    <w:rsid w:val="00B96179"/>
    <w:rsid w:val="00B97C84"/>
    <w:rsid w:val="00BA0128"/>
    <w:rsid w:val="00BA179A"/>
    <w:rsid w:val="00BA19BE"/>
    <w:rsid w:val="00BA56DD"/>
    <w:rsid w:val="00BA70E9"/>
    <w:rsid w:val="00BA73FB"/>
    <w:rsid w:val="00BB1598"/>
    <w:rsid w:val="00BB235E"/>
    <w:rsid w:val="00BB239A"/>
    <w:rsid w:val="00BB2846"/>
    <w:rsid w:val="00BB559A"/>
    <w:rsid w:val="00BB786B"/>
    <w:rsid w:val="00BB7A71"/>
    <w:rsid w:val="00BB7F80"/>
    <w:rsid w:val="00BC1D14"/>
    <w:rsid w:val="00BC2063"/>
    <w:rsid w:val="00BC34D5"/>
    <w:rsid w:val="00BC4F02"/>
    <w:rsid w:val="00BC570F"/>
    <w:rsid w:val="00BC5F3E"/>
    <w:rsid w:val="00BC6257"/>
    <w:rsid w:val="00BC64A6"/>
    <w:rsid w:val="00BD0FB7"/>
    <w:rsid w:val="00BD1F71"/>
    <w:rsid w:val="00BD2F32"/>
    <w:rsid w:val="00BD31DB"/>
    <w:rsid w:val="00BD3291"/>
    <w:rsid w:val="00BD3945"/>
    <w:rsid w:val="00BD412C"/>
    <w:rsid w:val="00BE046B"/>
    <w:rsid w:val="00BE7833"/>
    <w:rsid w:val="00BF025A"/>
    <w:rsid w:val="00BF12DF"/>
    <w:rsid w:val="00BF328C"/>
    <w:rsid w:val="00BF3EA9"/>
    <w:rsid w:val="00BF5B4D"/>
    <w:rsid w:val="00BF6DEB"/>
    <w:rsid w:val="00BF752C"/>
    <w:rsid w:val="00BF7E4F"/>
    <w:rsid w:val="00C015CC"/>
    <w:rsid w:val="00C0297C"/>
    <w:rsid w:val="00C031EA"/>
    <w:rsid w:val="00C04140"/>
    <w:rsid w:val="00C062E0"/>
    <w:rsid w:val="00C07811"/>
    <w:rsid w:val="00C105EE"/>
    <w:rsid w:val="00C11F5B"/>
    <w:rsid w:val="00C11FF0"/>
    <w:rsid w:val="00C16B23"/>
    <w:rsid w:val="00C179BB"/>
    <w:rsid w:val="00C20E1F"/>
    <w:rsid w:val="00C25565"/>
    <w:rsid w:val="00C26BA2"/>
    <w:rsid w:val="00C2753D"/>
    <w:rsid w:val="00C302B9"/>
    <w:rsid w:val="00C30F41"/>
    <w:rsid w:val="00C324AF"/>
    <w:rsid w:val="00C32537"/>
    <w:rsid w:val="00C328DB"/>
    <w:rsid w:val="00C33C57"/>
    <w:rsid w:val="00C3416E"/>
    <w:rsid w:val="00C34BB9"/>
    <w:rsid w:val="00C35E22"/>
    <w:rsid w:val="00C36924"/>
    <w:rsid w:val="00C36BF4"/>
    <w:rsid w:val="00C405DC"/>
    <w:rsid w:val="00C40C74"/>
    <w:rsid w:val="00C460F6"/>
    <w:rsid w:val="00C461D5"/>
    <w:rsid w:val="00C46217"/>
    <w:rsid w:val="00C529E2"/>
    <w:rsid w:val="00C5394D"/>
    <w:rsid w:val="00C553E7"/>
    <w:rsid w:val="00C55B63"/>
    <w:rsid w:val="00C61EFF"/>
    <w:rsid w:val="00C62071"/>
    <w:rsid w:val="00C647ED"/>
    <w:rsid w:val="00C65E19"/>
    <w:rsid w:val="00C66DE7"/>
    <w:rsid w:val="00C70A48"/>
    <w:rsid w:val="00C71A8A"/>
    <w:rsid w:val="00C7331D"/>
    <w:rsid w:val="00C7724B"/>
    <w:rsid w:val="00C776EC"/>
    <w:rsid w:val="00C77958"/>
    <w:rsid w:val="00C77A45"/>
    <w:rsid w:val="00C84214"/>
    <w:rsid w:val="00C8459B"/>
    <w:rsid w:val="00C85CDB"/>
    <w:rsid w:val="00C865ED"/>
    <w:rsid w:val="00C8669D"/>
    <w:rsid w:val="00C87D54"/>
    <w:rsid w:val="00C92C19"/>
    <w:rsid w:val="00C92CA8"/>
    <w:rsid w:val="00C933D8"/>
    <w:rsid w:val="00C93A3A"/>
    <w:rsid w:val="00C95557"/>
    <w:rsid w:val="00C95E47"/>
    <w:rsid w:val="00C970FD"/>
    <w:rsid w:val="00C97762"/>
    <w:rsid w:val="00C97896"/>
    <w:rsid w:val="00CA060C"/>
    <w:rsid w:val="00CA0751"/>
    <w:rsid w:val="00CA5923"/>
    <w:rsid w:val="00CA6A9D"/>
    <w:rsid w:val="00CA6DEB"/>
    <w:rsid w:val="00CA714C"/>
    <w:rsid w:val="00CA7FED"/>
    <w:rsid w:val="00CB02DF"/>
    <w:rsid w:val="00CB0508"/>
    <w:rsid w:val="00CB3263"/>
    <w:rsid w:val="00CB5F1C"/>
    <w:rsid w:val="00CB6DD8"/>
    <w:rsid w:val="00CC1DBF"/>
    <w:rsid w:val="00CC26D7"/>
    <w:rsid w:val="00CC46E3"/>
    <w:rsid w:val="00CC5016"/>
    <w:rsid w:val="00CC5AE0"/>
    <w:rsid w:val="00CC6764"/>
    <w:rsid w:val="00CC696F"/>
    <w:rsid w:val="00CC7258"/>
    <w:rsid w:val="00CC7BDD"/>
    <w:rsid w:val="00CD3A64"/>
    <w:rsid w:val="00CD4160"/>
    <w:rsid w:val="00CD4954"/>
    <w:rsid w:val="00CD5A43"/>
    <w:rsid w:val="00CD6973"/>
    <w:rsid w:val="00CD7D3C"/>
    <w:rsid w:val="00CE07C9"/>
    <w:rsid w:val="00CE4BE8"/>
    <w:rsid w:val="00CE5D86"/>
    <w:rsid w:val="00CF263F"/>
    <w:rsid w:val="00CF5EDF"/>
    <w:rsid w:val="00D00140"/>
    <w:rsid w:val="00D0061F"/>
    <w:rsid w:val="00D00C67"/>
    <w:rsid w:val="00D01733"/>
    <w:rsid w:val="00D02D81"/>
    <w:rsid w:val="00D045E0"/>
    <w:rsid w:val="00D064CA"/>
    <w:rsid w:val="00D06637"/>
    <w:rsid w:val="00D066BB"/>
    <w:rsid w:val="00D06D64"/>
    <w:rsid w:val="00D07B55"/>
    <w:rsid w:val="00D07F73"/>
    <w:rsid w:val="00D11BEC"/>
    <w:rsid w:val="00D12CC5"/>
    <w:rsid w:val="00D12ED6"/>
    <w:rsid w:val="00D14C31"/>
    <w:rsid w:val="00D14D75"/>
    <w:rsid w:val="00D1680C"/>
    <w:rsid w:val="00D2086D"/>
    <w:rsid w:val="00D20A8A"/>
    <w:rsid w:val="00D20D27"/>
    <w:rsid w:val="00D21D1E"/>
    <w:rsid w:val="00D23731"/>
    <w:rsid w:val="00D240E6"/>
    <w:rsid w:val="00D25779"/>
    <w:rsid w:val="00D31686"/>
    <w:rsid w:val="00D32159"/>
    <w:rsid w:val="00D35DC8"/>
    <w:rsid w:val="00D36B5F"/>
    <w:rsid w:val="00D37768"/>
    <w:rsid w:val="00D41ACA"/>
    <w:rsid w:val="00D41E5D"/>
    <w:rsid w:val="00D42AB6"/>
    <w:rsid w:val="00D43EF5"/>
    <w:rsid w:val="00D43F1D"/>
    <w:rsid w:val="00D446B0"/>
    <w:rsid w:val="00D452EA"/>
    <w:rsid w:val="00D479D3"/>
    <w:rsid w:val="00D50889"/>
    <w:rsid w:val="00D50EBC"/>
    <w:rsid w:val="00D54181"/>
    <w:rsid w:val="00D54B84"/>
    <w:rsid w:val="00D55030"/>
    <w:rsid w:val="00D5588A"/>
    <w:rsid w:val="00D572E7"/>
    <w:rsid w:val="00D6052D"/>
    <w:rsid w:val="00D61F5C"/>
    <w:rsid w:val="00D64768"/>
    <w:rsid w:val="00D66321"/>
    <w:rsid w:val="00D665FC"/>
    <w:rsid w:val="00D670E7"/>
    <w:rsid w:val="00D679D6"/>
    <w:rsid w:val="00D72A67"/>
    <w:rsid w:val="00D73468"/>
    <w:rsid w:val="00D7528D"/>
    <w:rsid w:val="00D76E67"/>
    <w:rsid w:val="00D8014D"/>
    <w:rsid w:val="00D8083C"/>
    <w:rsid w:val="00D8288A"/>
    <w:rsid w:val="00D83426"/>
    <w:rsid w:val="00D87452"/>
    <w:rsid w:val="00D919AF"/>
    <w:rsid w:val="00D92964"/>
    <w:rsid w:val="00D955BC"/>
    <w:rsid w:val="00D96041"/>
    <w:rsid w:val="00D9613A"/>
    <w:rsid w:val="00DA1FB3"/>
    <w:rsid w:val="00DA37BB"/>
    <w:rsid w:val="00DA3AC6"/>
    <w:rsid w:val="00DA62BC"/>
    <w:rsid w:val="00DB0EE4"/>
    <w:rsid w:val="00DB1219"/>
    <w:rsid w:val="00DB12C0"/>
    <w:rsid w:val="00DB1FCE"/>
    <w:rsid w:val="00DB29AB"/>
    <w:rsid w:val="00DB2CBC"/>
    <w:rsid w:val="00DB6E91"/>
    <w:rsid w:val="00DB7863"/>
    <w:rsid w:val="00DB7908"/>
    <w:rsid w:val="00DC2C50"/>
    <w:rsid w:val="00DC4BF0"/>
    <w:rsid w:val="00DC7AEA"/>
    <w:rsid w:val="00DD018C"/>
    <w:rsid w:val="00DD0642"/>
    <w:rsid w:val="00DD1ABC"/>
    <w:rsid w:val="00DD3040"/>
    <w:rsid w:val="00DD3C36"/>
    <w:rsid w:val="00DD5020"/>
    <w:rsid w:val="00DD75BD"/>
    <w:rsid w:val="00DD78C7"/>
    <w:rsid w:val="00DE38A1"/>
    <w:rsid w:val="00DE6745"/>
    <w:rsid w:val="00DF58BE"/>
    <w:rsid w:val="00DF64EE"/>
    <w:rsid w:val="00DF6CE2"/>
    <w:rsid w:val="00E02478"/>
    <w:rsid w:val="00E06554"/>
    <w:rsid w:val="00E065F2"/>
    <w:rsid w:val="00E155FB"/>
    <w:rsid w:val="00E15F97"/>
    <w:rsid w:val="00E16C61"/>
    <w:rsid w:val="00E22BF6"/>
    <w:rsid w:val="00E2408E"/>
    <w:rsid w:val="00E24DAA"/>
    <w:rsid w:val="00E25269"/>
    <w:rsid w:val="00E307C4"/>
    <w:rsid w:val="00E30B1A"/>
    <w:rsid w:val="00E31833"/>
    <w:rsid w:val="00E320DC"/>
    <w:rsid w:val="00E33628"/>
    <w:rsid w:val="00E35A65"/>
    <w:rsid w:val="00E36418"/>
    <w:rsid w:val="00E4047B"/>
    <w:rsid w:val="00E40507"/>
    <w:rsid w:val="00E431B3"/>
    <w:rsid w:val="00E43B62"/>
    <w:rsid w:val="00E4413A"/>
    <w:rsid w:val="00E504E4"/>
    <w:rsid w:val="00E50871"/>
    <w:rsid w:val="00E53C28"/>
    <w:rsid w:val="00E53C2E"/>
    <w:rsid w:val="00E57E2B"/>
    <w:rsid w:val="00E61927"/>
    <w:rsid w:val="00E64EB7"/>
    <w:rsid w:val="00E65154"/>
    <w:rsid w:val="00E6769C"/>
    <w:rsid w:val="00E72881"/>
    <w:rsid w:val="00E72911"/>
    <w:rsid w:val="00E72E1B"/>
    <w:rsid w:val="00E73D86"/>
    <w:rsid w:val="00E75C5E"/>
    <w:rsid w:val="00E81180"/>
    <w:rsid w:val="00E83249"/>
    <w:rsid w:val="00E83C5D"/>
    <w:rsid w:val="00E85B2A"/>
    <w:rsid w:val="00E86120"/>
    <w:rsid w:val="00E9025A"/>
    <w:rsid w:val="00E90862"/>
    <w:rsid w:val="00E91143"/>
    <w:rsid w:val="00E913F5"/>
    <w:rsid w:val="00E91BC5"/>
    <w:rsid w:val="00E91FE8"/>
    <w:rsid w:val="00E937C2"/>
    <w:rsid w:val="00E958A9"/>
    <w:rsid w:val="00E966DD"/>
    <w:rsid w:val="00E96B46"/>
    <w:rsid w:val="00E97502"/>
    <w:rsid w:val="00E97C72"/>
    <w:rsid w:val="00E97FC9"/>
    <w:rsid w:val="00EA04F1"/>
    <w:rsid w:val="00EA2395"/>
    <w:rsid w:val="00EA309D"/>
    <w:rsid w:val="00EB0800"/>
    <w:rsid w:val="00EB34CE"/>
    <w:rsid w:val="00EB359A"/>
    <w:rsid w:val="00EB3A98"/>
    <w:rsid w:val="00EB4379"/>
    <w:rsid w:val="00EB4F17"/>
    <w:rsid w:val="00EB7009"/>
    <w:rsid w:val="00EB7399"/>
    <w:rsid w:val="00EC089E"/>
    <w:rsid w:val="00EC0C64"/>
    <w:rsid w:val="00EC0C89"/>
    <w:rsid w:val="00EC2BD8"/>
    <w:rsid w:val="00EC2F18"/>
    <w:rsid w:val="00EC3D8C"/>
    <w:rsid w:val="00EC4E95"/>
    <w:rsid w:val="00EC7797"/>
    <w:rsid w:val="00EC7A60"/>
    <w:rsid w:val="00ED1B58"/>
    <w:rsid w:val="00ED3C62"/>
    <w:rsid w:val="00ED3F52"/>
    <w:rsid w:val="00ED51AD"/>
    <w:rsid w:val="00ED6970"/>
    <w:rsid w:val="00ED7D3F"/>
    <w:rsid w:val="00EE589F"/>
    <w:rsid w:val="00EE6545"/>
    <w:rsid w:val="00EE78B5"/>
    <w:rsid w:val="00EE799C"/>
    <w:rsid w:val="00EF318B"/>
    <w:rsid w:val="00EF555B"/>
    <w:rsid w:val="00EF6691"/>
    <w:rsid w:val="00EF735C"/>
    <w:rsid w:val="00EF7497"/>
    <w:rsid w:val="00F00896"/>
    <w:rsid w:val="00F01B0B"/>
    <w:rsid w:val="00F02166"/>
    <w:rsid w:val="00F035C9"/>
    <w:rsid w:val="00F041D6"/>
    <w:rsid w:val="00F04F96"/>
    <w:rsid w:val="00F0616B"/>
    <w:rsid w:val="00F15106"/>
    <w:rsid w:val="00F15B9D"/>
    <w:rsid w:val="00F15BE7"/>
    <w:rsid w:val="00F17062"/>
    <w:rsid w:val="00F216AF"/>
    <w:rsid w:val="00F2271A"/>
    <w:rsid w:val="00F25342"/>
    <w:rsid w:val="00F25411"/>
    <w:rsid w:val="00F27544"/>
    <w:rsid w:val="00F30C92"/>
    <w:rsid w:val="00F30CD7"/>
    <w:rsid w:val="00F30F12"/>
    <w:rsid w:val="00F312E0"/>
    <w:rsid w:val="00F31651"/>
    <w:rsid w:val="00F3306B"/>
    <w:rsid w:val="00F33280"/>
    <w:rsid w:val="00F34157"/>
    <w:rsid w:val="00F348D2"/>
    <w:rsid w:val="00F4181C"/>
    <w:rsid w:val="00F44CAD"/>
    <w:rsid w:val="00F44D55"/>
    <w:rsid w:val="00F505A0"/>
    <w:rsid w:val="00F52246"/>
    <w:rsid w:val="00F57043"/>
    <w:rsid w:val="00F57FAD"/>
    <w:rsid w:val="00F60DEB"/>
    <w:rsid w:val="00F62EED"/>
    <w:rsid w:val="00F66404"/>
    <w:rsid w:val="00F70E6C"/>
    <w:rsid w:val="00F71C15"/>
    <w:rsid w:val="00F71EEC"/>
    <w:rsid w:val="00F72B0C"/>
    <w:rsid w:val="00F72CD0"/>
    <w:rsid w:val="00F7364C"/>
    <w:rsid w:val="00F75CF5"/>
    <w:rsid w:val="00F82D5A"/>
    <w:rsid w:val="00F82E3C"/>
    <w:rsid w:val="00F836F0"/>
    <w:rsid w:val="00F83F65"/>
    <w:rsid w:val="00F85DFB"/>
    <w:rsid w:val="00F86398"/>
    <w:rsid w:val="00F86989"/>
    <w:rsid w:val="00F87AEE"/>
    <w:rsid w:val="00F87EA0"/>
    <w:rsid w:val="00F91259"/>
    <w:rsid w:val="00F91B4D"/>
    <w:rsid w:val="00F969FE"/>
    <w:rsid w:val="00F97AB6"/>
    <w:rsid w:val="00FA0488"/>
    <w:rsid w:val="00FA0E70"/>
    <w:rsid w:val="00FA0ECB"/>
    <w:rsid w:val="00FA12A4"/>
    <w:rsid w:val="00FA18EE"/>
    <w:rsid w:val="00FA1D5C"/>
    <w:rsid w:val="00FA2720"/>
    <w:rsid w:val="00FA3C04"/>
    <w:rsid w:val="00FA44AA"/>
    <w:rsid w:val="00FA44E7"/>
    <w:rsid w:val="00FA48B9"/>
    <w:rsid w:val="00FA4901"/>
    <w:rsid w:val="00FA6A63"/>
    <w:rsid w:val="00FB3B8D"/>
    <w:rsid w:val="00FB3E9A"/>
    <w:rsid w:val="00FB5113"/>
    <w:rsid w:val="00FB5520"/>
    <w:rsid w:val="00FB5C3D"/>
    <w:rsid w:val="00FC0691"/>
    <w:rsid w:val="00FC0DB8"/>
    <w:rsid w:val="00FC15B5"/>
    <w:rsid w:val="00FC18C0"/>
    <w:rsid w:val="00FC1FCA"/>
    <w:rsid w:val="00FC236C"/>
    <w:rsid w:val="00FC4B49"/>
    <w:rsid w:val="00FC5B1B"/>
    <w:rsid w:val="00FC6114"/>
    <w:rsid w:val="00FC70A6"/>
    <w:rsid w:val="00FD28B5"/>
    <w:rsid w:val="00FD3F38"/>
    <w:rsid w:val="00FD5189"/>
    <w:rsid w:val="00FD5CB9"/>
    <w:rsid w:val="00FD735E"/>
    <w:rsid w:val="00FE3D3D"/>
    <w:rsid w:val="00FE6BC1"/>
    <w:rsid w:val="00FE7F3E"/>
    <w:rsid w:val="00FF1AF7"/>
    <w:rsid w:val="00FF43A3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773366"/>
  <w15:docId w15:val="{8938293F-EE6F-4E81-99B7-EE8F7B98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7B6"/>
    <w:pPr>
      <w:spacing w:after="200"/>
    </w:pPr>
    <w:rPr>
      <w:rFonts w:ascii="Cambria" w:eastAsia="Calibri" w:hAnsi="Cambria" w:cs="Cambria"/>
      <w:lang w:val="el-GR"/>
    </w:rPr>
  </w:style>
  <w:style w:type="paragraph" w:styleId="Heading1">
    <w:name w:val="heading 1"/>
    <w:basedOn w:val="Normal"/>
    <w:link w:val="Heading1Char"/>
    <w:uiPriority w:val="1"/>
    <w:qFormat/>
    <w:rsid w:val="009B6CAF"/>
    <w:pPr>
      <w:ind w:left="11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B6CAF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0D00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02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00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023"/>
    <w:rPr>
      <w:lang w:val="en-GB"/>
    </w:rPr>
  </w:style>
  <w:style w:type="table" w:styleId="TableGrid">
    <w:name w:val="Table Grid"/>
    <w:basedOn w:val="TableNormal"/>
    <w:uiPriority w:val="39"/>
    <w:rsid w:val="000D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4E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EC0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rsid w:val="001775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9B6CAF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B6CAF"/>
    <w:rPr>
      <w:rFonts w:ascii="Arial" w:eastAsia="Arial" w:hAnsi="Arial" w:cs="Arial"/>
      <w:sz w:val="21"/>
      <w:szCs w:val="21"/>
    </w:rPr>
  </w:style>
  <w:style w:type="paragraph" w:styleId="ListParagraph">
    <w:name w:val="List Paragraph"/>
    <w:basedOn w:val="Normal"/>
    <w:uiPriority w:val="34"/>
    <w:qFormat/>
    <w:rsid w:val="009B6CAF"/>
    <w:pPr>
      <w:ind w:left="677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9B6CAF"/>
  </w:style>
  <w:style w:type="character" w:styleId="PageNumber">
    <w:name w:val="page number"/>
    <w:basedOn w:val="DefaultParagraphFont"/>
    <w:uiPriority w:val="99"/>
    <w:semiHidden/>
    <w:unhideWhenUsed/>
    <w:rsid w:val="00295F10"/>
  </w:style>
  <w:style w:type="character" w:customStyle="1" w:styleId="A6">
    <w:name w:val="A6"/>
    <w:rsid w:val="005467B6"/>
    <w:rPr>
      <w:rFonts w:cs="Myriad Pro"/>
      <w:color w:val="000000"/>
      <w:sz w:val="20"/>
      <w:szCs w:val="20"/>
    </w:rPr>
  </w:style>
  <w:style w:type="paragraph" w:customStyle="1" w:styleId="Pa9">
    <w:name w:val="Pa9"/>
    <w:basedOn w:val="Normal"/>
    <w:next w:val="Normal"/>
    <w:rsid w:val="005467B6"/>
    <w:pPr>
      <w:widowControl w:val="0"/>
      <w:autoSpaceDE w:val="0"/>
      <w:autoSpaceDN w:val="0"/>
      <w:adjustRightInd w:val="0"/>
      <w:spacing w:after="0" w:line="221" w:lineRule="atLeast"/>
    </w:pPr>
    <w:rPr>
      <w:rFonts w:ascii="Myriad Pro" w:eastAsia="Cambria" w:hAnsi="Myriad Pro" w:cs="Times New Roman"/>
      <w:lang w:val="en-US"/>
    </w:rPr>
  </w:style>
  <w:style w:type="paragraph" w:customStyle="1" w:styleId="Pa6">
    <w:name w:val="Pa6"/>
    <w:basedOn w:val="Normal"/>
    <w:next w:val="Normal"/>
    <w:rsid w:val="005467B6"/>
    <w:pPr>
      <w:widowControl w:val="0"/>
      <w:autoSpaceDE w:val="0"/>
      <w:autoSpaceDN w:val="0"/>
      <w:adjustRightInd w:val="0"/>
      <w:spacing w:after="0" w:line="301" w:lineRule="atLeast"/>
    </w:pPr>
    <w:rPr>
      <w:rFonts w:ascii="Myriad Pro" w:eastAsia="Cambria" w:hAnsi="Myriad Pro" w:cs="Times New Roman"/>
      <w:lang w:val="en-US"/>
    </w:rPr>
  </w:style>
  <w:style w:type="paragraph" w:customStyle="1" w:styleId="Pa7">
    <w:name w:val="Pa7"/>
    <w:basedOn w:val="Normal"/>
    <w:next w:val="Normal"/>
    <w:rsid w:val="005467B6"/>
    <w:pPr>
      <w:widowControl w:val="0"/>
      <w:autoSpaceDE w:val="0"/>
      <w:autoSpaceDN w:val="0"/>
      <w:adjustRightInd w:val="0"/>
      <w:spacing w:after="0" w:line="221" w:lineRule="atLeast"/>
    </w:pPr>
    <w:rPr>
      <w:rFonts w:ascii="Myriad Pro" w:eastAsia="Cambria" w:hAnsi="Myriad Pro" w:cs="Times New Roman"/>
      <w:lang w:val="en-US"/>
    </w:rPr>
  </w:style>
  <w:style w:type="numbering" w:styleId="111111">
    <w:name w:val="Outline List 2"/>
    <w:basedOn w:val="NoList"/>
    <w:uiPriority w:val="99"/>
    <w:semiHidden/>
    <w:unhideWhenUsed/>
    <w:rsid w:val="00961C25"/>
    <w:pPr>
      <w:numPr>
        <w:numId w:val="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CA6A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4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psychotherapy.com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apsychotherapy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psychotherapy@gmail.com" TargetMode="Externa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apsychotherapy@gmail.com" TargetMode="External"/><Relationship Id="rId1" Type="http://schemas.openxmlformats.org/officeDocument/2006/relationships/hyperlink" Target="mailto:papsychotherapy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Local\Temp\AIMAF_190925_Eng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9T19:45:29.992"/>
    </inkml:context>
    <inkml:brush xml:id="br0">
      <inkml:brushProperty name="width" value="0.04286" units="cm"/>
      <inkml:brushProperty name="height" value="0.04286" units="cm"/>
      <inkml:brushProperty name="color" value="#333333"/>
    </inkml:brush>
  </inkml:definitions>
  <inkml:trace contextRef="#ctx0" brushRef="#br0">718 0 8027,'-31'8'0,"0"0"0,4 0 0,0-1 0,1 0 0,0 0 0,-23 7 0,4 1 0,-2 0 0,24-7 0,0 1 0,-1-1 0,1 1 0,-1 0 0,1-1 0,-21 9 0,22-8 0,1 1 0,0-1 0,1 1 0,-2 1 0,1 0 0,3 0 0,1 0 0,-8 9 0,6-1 0,9 0 0,3-3 0,6 1 0,10-3 0,8 1 0,17-4 0,20 1 0,-21-9 0,2 0 0,8-2 0,2 1 0,6-1 0,3-1 0,5-1 0,1 0 0,1-1 0,1 0 0,-16 0 0,1 0 0,0 0-113,13 0 0,0-1 0,-18 2 0,1 0 1,1 0 112,-1 0 0,2 1 0,-1 0 0,-2-1 0,0 1 0,0 0 0,20 0 0,-2 0 0,1 2 0,-2 0 0,-1 1 0,-2 1 0,-7-1 0,-1 2-51,-2-1 1,0 2 0,-3 0 0,-1 0 50,5 1 0,-2 1 0,-4-1 0,-2 2 0,-4 0 0,-3 0 0,-4 0 0,-4 2 0,-4-1 0,-3 1 0,5 12 0,-14 1 0,-13-10 0,-6 1 0,-3 0 0,-6 0 0,-9 2 0,-5-1-127,4-5 0,-3 0 1,-1-1-1,-2 1 1,-1-1-1,-2 1 127,-5 1 0,-3-1 0,-1 2 0,-1-2 0,0 0 0,-1 0-96,-3 0 1,0-1 0,0 1-1,-2 0 1,0 0 0,-1 0 95,13-4 0,-1 2 0,1-1 0,1-1 0,-9 2 0,3 0 0,-2-1 0,1 0 0,0 0 0,2 0 0,-11 1 0,1-1 17,16-2 0,0 0 1,0-1-1,-11 2 1,0-1-1,0-1 1,0 0-18,8-1 0,1-2 0,6 0 0,1-1 0,-1 1 0,1-2 0,-26 1 0,16-4 0,12-3 360,10-6 0,18-6-360,16-6 0,10 9 0,7-1 0,11-2 0,6 1 0,-6 1 0,4 0 0,2 0-99,-8 3 1,2 0 0,0 0-1,2-1 1,4 0 0,3-2 0,1 0-1,0 0 99,-5 2 0,0 1 0,2-2 0,-1 1 0,2 0 0,-1-1 0,1 0 0,1 1 0,0-1 0,1 1-181,-4-1 0,1 2 0,1-1 0,0 0 0,1-1 0,-2 1 0,1 0 0,-1 0 0,1 0 0,-1-1 0,0 1 0,0 0 181,1 0 0,0 0 0,1-1 0,-1 1 0,-1-1 0,1 2 0,2-2 0,1 0 0,-1 1 0,0 0 0,-1 0 0,1 1 0,0 0 0,0 0 0,0 0 0,0 1 0,-2 0 0,2 1 0,-1 0 0,-1 0 0,-4 1 0,9-3 0,-4 0 0,-1 1 0,-7 4 0,-1-1 0,-1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9T19:48:42.788"/>
    </inkml:context>
    <inkml:brush xml:id="br0">
      <inkml:brushProperty name="width" value="0.04286" units="cm"/>
      <inkml:brushProperty name="height" value="0.04286" units="cm"/>
      <inkml:brushProperty name="color" value="#333333"/>
    </inkml:brush>
  </inkml:definitions>
  <inkml:trace contextRef="#ctx0" brushRef="#br0">807 560 8027,'-26'2'0,"5"2"0,3 0 0,-1 4 0,-1 1 0,0 4 0,-2-1 0,2 2 0,0-1 0,3 1 0,0 0 0,4 1 0,2 0 0,0 1 0,2 0 0,3 0 0,1 1 0,2 1 0,1-1 0,1-1 0,1-2 0,0 0 0,2-2 0,2 0 0,3-1 0,4 0 0,1-4 0,2 0 0,3-5 0,-1-1 0,2 0 0,-1-3 0,-1-3 0,-1 0 0,-1-5 0,-4 1 0,3-5 0,-3 1 0,-3-1 0,-1-3 0,-1-1 0,0-2 0,0 0 0,0-2 0,0 1 0,-1 3 0,-1 1 0,0 0 0,0 1 0,-1 1 0,-1 3 0,0 1 0,-1 3 0,0 2 0,0 1 0,0 2 0,-1 2 0,0 1 0,-1 1 0,0 4 0,1 3 0,1 3 0,0 2 0,0 1 0,0 1 0,0 1 0,0 1 0,0 0 0,1-4 0,1 2 0,2-2 0,0-1 0,3-1 0,0-2 0,1-1 0,-1-3 0,-1-1 0,0-2 0,2-1 0,-1-1 0,-2-4 0,1-4 0,1-6 0,-1-3 0,-1-3 0,1-2 0,0-1 0,-1-1 0,-1 5 0,1 1 0,-3 4 0,2 1 0,-3 3 0,0 4 0,-1 4 0,0 7 0,-1 4 0,0 8 0,-1 1 0,0 3 0,2 2 0,-1 1 0,1 0 0,1-2 0,2 0 0,3-4 0,3-1 0,3-5 0,3-3 0,3-3 0,0-3 0,1-2 0,1-6 0,1-5 0,-1-4 0,0-7 0,-4-6 0,-8 13 0,-1-1 0,1-1 0,-1-2 0,-1 0 0,0-1 0,0 0 0,-2 0 0,0-1 0,-1 0 0,0 0 0,0 1 0,-2 0 0,0 0 0,0 0 0,-1 1 0,0 2 0,0 1 0,1-1 0,-2 2 0,1-12 0,0 2 0,0 2 0,0 6 0,-1 2 0,-1 4 0,0 3 0,-2 4 0,0 4 0,-1 6 0,0 6 0,0 7 0,0 5 0,-2 1 0,5-11 0,-2 0 0,1 1 0,1 0 0,-1 0 0,1-1 0,1 0 0,-1 0 0,2 1 0,-1-1 0,1 13 0,0-1 0,0 0 0,3-5 0,1-4 0,2-1 0,2-5 0,0-1 0,2 0 0,-2-4 0,0-2 0,0-2 0,0-2 0,0 0 0,0-4 0,1-5 0,0-3 0,1-8 0,-1-2 0,1-4 0,-3 2 0,-1-1 0,-2 3 0,0 2 0,0 1 0,-2 5 0,0 2 0,-2 3 0,0 4 0,-3 12 0,-2 5 0,0 6 0,-2 6 0,3 3 0,2-14 0,1 2 0,0 13 0,-1-1 0,2 1 0,1-14 0,0 1 0,1 6 0,2-2 0,3-4 0,1-2 0,2-1 0,2-4 0,1-3 0,1-6 0,0-7 0,-1-4 0,-4-7 0,0-1 0,-2-3 0,-1 4 0,-3 0 0,-1 3 0,-1-1 0,-1 4 0,0 2 0,-1 2 0,-2 3 0,-1 2 0,-3 2 0,0 2 0,0 3 0,1 5 0,2 5 0,2 3 0,0 1 0,3-2 0,2 1 0,2-2 0,5-2 0,4-2 0,5-5 0,2-2 0,5-8 0,4-7 0,-1-4 0,-10-7 0,3-2 0,-5-1 0,-3 4 0,-4-1 0,-4 4 0,-1 0 0,-3 4 0,-1 3 0,-4 3 0,-2 3 0,-3 3 0,-3 5 0,0 5 0,0 5 0,1 3 0,3 4 0,1 1 0,3 2 0,0 0 0,3-1 0,2-2 0,2-2 0,5-2 0,8-5 0,3-3 0,10-8 0,4-9 0,-15-2 0,-1-2 0,3-7 0,0-2 0,-2 0 0,-1-1-141,-3 2 0,1 0 0,-2 0 1,3-5-1,0 0 141,-5 5 0,1-1 0,-1 2 0,1-6 0,0 1 0,0-1 0,-2-1 0,-1 4 0,-1-2-33,-1 0 1,1 0 0,-2 2 0,-3 1 32,0 4 0,-2 0 0,1-1 0,-1 1 0,-2 3 0,1 1 0,0-15 0,-1 4 0,0 2 0,0 6 0,0 2 0,0 3 0,-2 3 347,1 4 1,-3 4-348,0 5 0,-3 10 0,-3 11 0,3-9 0,1 1 0,-3 3 0,1 2 0,-2 2 0,0 0 0,-1 2 0,0 2 0,1-1 0,-1 2 0,4-10 0,0 1 0,0-1-43,2 1 0,-1 0 1,1-1-1,0 7 1,0-1 42,3-2 0,0 1 0,1-3 0,1 1 0,1 0 0,0 0 0,3-4 0,1-2 0,1 1 0,4-3 0,14 6 0,-6-8 0,1-3 0,4-5 0,2-3 0,4-4 0,1-3 0,2-4 0,-2-4-97,-8 2 0,-1-2 1,-1 0-1,1-1 0,-1-1 1,-1 0 96,-1 0 0,-1-1 0,0 1 0,-1-1 0,1-1 0,-2 1 0,3-4 0,-2-1 0,1-3 0,-1 1-36,-5 2 0,0 1 1,-2 0-1,-3 0 36,0 1 0,-3 1 0,-2 1 0,-2 2 81,-3 1 1,-2 1 0,-4 0-1,-2 2-81,-5 1 0,-3 1 0,-2 2 0,0 3 0,-6 0 0,0 2 0,-2 0 0,0 2 0,-2 0 0,1 3 0,-2 0 0,1 1 0,-1 1 0,0 2 0,-1 1 0,2 0 0,-1 1 0,2 1-61,1 1 0,0-1 1,0 2-1,0 1 61,5-1 0,0 0 0,3 0 0,1 1 0,0 0 0,1 1 0,-4 9 144,9-9 0,3 1 0,3 0 1,3 0-145,0 0 0,2 1 0,10 13 50,14-4 1,-5-15 0,4-2-51,5 1 0,3-3 0,5-1 0,2-3 0,1 0 0,-1-2 0,-7 0 0,0-2 0,0-1-104,8-2 0,0-3 0,-10 3 1,-1-2-1,1 0 104,0-1 0,0 0 0,-1-1 0,0-1 0,-1 0 0,-1 0 0,0-1 0,-2 0 0,0-1 0,4-5 0,-2 0 0,-3 0 0,-2-1 0,-4 1 0,-1 0 31,0-2 0,-3 0 0,-2 1 0,-3-1-31,-3-1 0,-5 1 0,-5 2 0,-6 2 0,-6-1 0,-4 2 0,-7 2 0,-3 3 0,7 4 0,-1 1 0,-1 2 0,-2 1 0,-2 1 0,0 1 0,5 1 0,-3-1 0,1 2 0,-1 0-177,-1 0 1,-1 1 0,1 0 0,-2 1 0,1 0 0,-1 1 0,0 0 0,1 1 176,1 0 0,0 2 0,1-1 0,0 1 0,2-1 0,1 0 0,1 0 0,-1 1 0,0 0 0,0 0 0,0 0 0,0 1 0,-7 2 0,1 1 0,-2 0-125,8-2 0,-1 1 1,2-1-1,0 1 1,-4 2-1,1 0 1,0 0 124,2 0 0,1 1 0,2-1 0,2 0 0,1 0 0,1 0 11,0 0 0,0 1 1,1-1-1,1 1 0,0 0 1,3 1-12,-4 3 0,3 1 0,3-2 0,3 0 24,2-1 0,2 0 0,3 0 0,3 1-24,0 1 0,4 0 0,13-1 0,5-4 0,11 0 0,5-3 0,-7-6 0,2-1 0,2-1-19,-4-1 1,3-2-1,0 0 1,0-1 0,2 0-1,1-2 1,0 0 0,0 0 18,-4-1 0,0 0 0,0-1 0,1 1 0,-1-1 0,1 0 0,1 0 0,-1 0 0,1-1 0,0 1-74,1-1 0,1 0 0,-2 0 0,1 0 1,0 0-1,1 0 0,-2 0 0,1 0 1,0 0-1,0 0 74,0 0 0,0 1 0,-1-1 0,1 0 0,-1 1 0,2-1 0,0 0 0,0 1 0,-1 0 0,-1 0 0,1 0 0,-2 1 0,-2 1 0,3-1 0,-3 1 0,0 0 0,-1 1 0,0 0 0,-2 0 61,7 0 1,-3 1 0,-5 0-1,-1 1-61,-1 0 0,0-1 0,-4 2 0,1-1 0,1 0 0,0 1 0,10-1 0,-13 1 0,-8 1 668,-7 1 1,-17 0-669,-14 0 0,-2 0 0,-5-1 0,4 1 0,-2 0 0,-1 0 0,4 0 0,-1 0 0,0 1 0,-2-1 33,-2 2 0,-2-1 0,0 1 0,0-1 0,-2 1 1,-1 0-1,0 0 0,-1 0-33,7 0 0,0 0 0,0 0 0,-1-1 0,1 1 0,-1 0 0,-1 1 0,1-1 0,0 0 0,0 1-164,0-1 1,-1 1 0,1 0 0,0 0-1,-1 0 1,2 0 0,-2 0 0,1 1 0,0-1-1,0 1 164,0-1 0,1 1 0,-1-1 0,1 1 0,0 0 0,1-1 0,0 0 0,1 1 0,0-1 0,0 1 0,-4 0 0,0 0 0,1 1 0,0-1 0,-1 0 0,0 0 0,-1 1 0,2-1-97,4-1 1,1 1-1,0-1 1,1 1-1,-7 1 1,0 0-1,2 1 97,1-1 0,0 0 0,1 1 0,4 0 0,0 0 0,1-1-37,0 1 0,1 0 0,0 0 0,-10 5 0,2 0 37,10-3 0,2 1 0,-2 2 0,2-1 0,5-1 0,3 2 0,0-1 0,1 1 0,1 13 0,30-3 0,2-15 0,5-3 0,6 0 0,3-3 0,-7-2 0,1 0 0,1-2 0,3-1 0,1 1 0,0-2 0,-4 1 0,1-1 0,0-1 0,1 1 10,1-1 0,1-1 0,0-1 0,0 1 0,2 1 0,-1-1 0,1-1 0,0 2-10,-1-2 0,0 1 0,-1-1 0,2 1 0,-3 0 0,1 0 0,0 0 0,0 0 0,0 0-33,2 0 0,1-1 0,-1 1 1,0-1-1,1 0 0,-5 0 0,0 0 1,1 0-1,-1-1 0,1 1 1,-1-1 32,0 0 0,-1 0 0,1 0 0,-1 0 0,1-1 0,0 1 0,1-1 0,0 0 0,0 1 0,1 0 0,-1-1 0,1 0 0,1 1 0,0-1 0,1 0 0,-1 1 0,1 0 0,-1-1 0,0 0 0,1 1 0,-1-1 0,1 1 0,-1 0 0,1-1-86,0 1 0,1 0 1,-2-1-1,1 1 1,-1-1-1,0 1 0,2 0 1,-1-1-1,-1 1 1,0-1-1,1 1 0,-4 0 1,2 1-1,0-2 1,-1 1-1,0 1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B5EA9D-D9C2-4CA4-98CF-3FCE07C2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AIMAF_190925_Eng.dotx</Template>
  <TotalTime>1</TotalTime>
  <Pages>12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University</Company>
  <LinksUpToDate>false</LinksUpToDate>
  <CharactersWithSpaces>17104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Manolis Neophytou</cp:lastModifiedBy>
  <cp:revision>3</cp:revision>
  <cp:lastPrinted>2019-09-26T00:08:00Z</cp:lastPrinted>
  <dcterms:created xsi:type="dcterms:W3CDTF">2026-05-09T10:16:00Z</dcterms:created>
  <dcterms:modified xsi:type="dcterms:W3CDTF">2026-05-27T09:09:00Z</dcterms:modified>
</cp:coreProperties>
</file>